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ACA4E" w14:textId="60C0F058" w:rsidR="00FB57A0" w:rsidRPr="004A000E" w:rsidRDefault="00FB57A0" w:rsidP="00FB57A0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D14BCA" wp14:editId="6BF51522">
                <wp:simplePos x="0" y="0"/>
                <wp:positionH relativeFrom="column">
                  <wp:posOffset>8359775</wp:posOffset>
                </wp:positionH>
                <wp:positionV relativeFrom="paragraph">
                  <wp:posOffset>31115</wp:posOffset>
                </wp:positionV>
                <wp:extent cx="1242060" cy="1127760"/>
                <wp:effectExtent l="0" t="0" r="0" b="0"/>
                <wp:wrapNone/>
                <wp:docPr id="173254959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2060" cy="1127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95454F" w14:textId="53982B58" w:rsidR="00FB57A0" w:rsidRDefault="00FB57A0">
                            <w:r w:rsidRPr="00FB57A0">
                              <w:drawing>
                                <wp:inline distT="0" distB="0" distL="0" distR="0" wp14:anchorId="7E66AB6B" wp14:editId="79FCCCDA">
                                  <wp:extent cx="853440" cy="853440"/>
                                  <wp:effectExtent l="0" t="0" r="3810" b="3810"/>
                                  <wp:docPr id="2099144365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3440" cy="8534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14BC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658.25pt;margin-top:2.45pt;width:97.8pt;height:88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" fillcolor="white [3201]" stroked="f" strokeweight=".5pt">
                <v:textbox>
                  <w:txbxContent>
                    <w:p w14:paraId="3495454F" w14:textId="53982B58" w:rsidR="00FB57A0" w:rsidRDefault="00FB57A0">
                      <w:r w:rsidRPr="00FB57A0">
                        <w:drawing>
                          <wp:inline distT="0" distB="0" distL="0" distR="0" wp14:anchorId="7E66AB6B" wp14:editId="79FCCCDA">
                            <wp:extent cx="853440" cy="853440"/>
                            <wp:effectExtent l="0" t="0" r="3810" b="3810"/>
                            <wp:docPr id="2099144365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3440" cy="8534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w:br w:type="column"/>
      </w:r>
      <w:r w:rsidRPr="004A000E">
        <w:rPr>
          <w:b/>
          <w:bCs/>
          <w:sz w:val="32"/>
          <w:szCs w:val="32"/>
        </w:rPr>
        <w:t>St Michael’s Church, Cumnor</w:t>
      </w:r>
    </w:p>
    <w:p w14:paraId="74C00306" w14:textId="77777777" w:rsidR="00FB57A0" w:rsidRPr="004A000E" w:rsidRDefault="00FB57A0" w:rsidP="00FB57A0">
      <w:pPr>
        <w:rPr>
          <w:b/>
          <w:bCs/>
          <w:sz w:val="32"/>
          <w:szCs w:val="32"/>
        </w:rPr>
      </w:pPr>
      <w:r w:rsidRPr="004A000E">
        <w:rPr>
          <w:b/>
          <w:bCs/>
          <w:sz w:val="32"/>
          <w:szCs w:val="32"/>
        </w:rPr>
        <w:t>Morning Worship</w:t>
      </w:r>
    </w:p>
    <w:p w14:paraId="05410494" w14:textId="77777777" w:rsidR="00FB57A0" w:rsidRPr="004A000E" w:rsidRDefault="00FB57A0" w:rsidP="00FB57A0">
      <w:pPr>
        <w:rPr>
          <w:b/>
          <w:bCs/>
          <w:sz w:val="28"/>
          <w:szCs w:val="28"/>
        </w:rPr>
      </w:pPr>
      <w:r w:rsidRPr="004A000E">
        <w:rPr>
          <w:b/>
          <w:bCs/>
          <w:sz w:val="28"/>
          <w:szCs w:val="28"/>
        </w:rPr>
        <w:t>Sunday 24</w:t>
      </w:r>
      <w:r w:rsidRPr="004A000E">
        <w:rPr>
          <w:b/>
          <w:bCs/>
          <w:sz w:val="28"/>
          <w:szCs w:val="28"/>
          <w:vertAlign w:val="superscript"/>
        </w:rPr>
        <w:t>th</w:t>
      </w:r>
      <w:r w:rsidRPr="004A000E">
        <w:rPr>
          <w:b/>
          <w:bCs/>
          <w:sz w:val="28"/>
          <w:szCs w:val="28"/>
        </w:rPr>
        <w:t xml:space="preserve"> August 2025</w:t>
      </w:r>
    </w:p>
    <w:p w14:paraId="262C2202" w14:textId="77777777" w:rsidR="00FB57A0" w:rsidRDefault="00FB57A0" w:rsidP="007C1C28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14:paraId="4AC49516" w14:textId="77777777" w:rsidR="00FB57A0" w:rsidRDefault="00FB57A0" w:rsidP="007C1C28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14:paraId="764F43C6" w14:textId="062168F8" w:rsidR="007C1C28" w:rsidRPr="00AD588C" w:rsidRDefault="007C1C28" w:rsidP="007C1C28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Welcome and call to worship</w:t>
      </w:r>
    </w:p>
    <w:p w14:paraId="5FA0CCC7" w14:textId="77777777" w:rsidR="007C1C28" w:rsidRPr="00AD588C" w:rsidRDefault="007C1C28" w:rsidP="007C1C28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1438D595" w14:textId="74C6B031" w:rsidR="000F50DD" w:rsidRPr="00AD588C" w:rsidRDefault="000F50DD" w:rsidP="000F50DD">
      <w:pPr>
        <w:spacing w:after="0" w:line="276" w:lineRule="auto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Be my rock of refuge, to which I can always go;</w:t>
      </w:r>
    </w:p>
    <w:p w14:paraId="193030F3" w14:textId="77777777" w:rsidR="000F50DD" w:rsidRPr="00AD588C" w:rsidRDefault="000F50DD" w:rsidP="000F50DD">
      <w:pPr>
        <w:spacing w:after="0" w:line="276" w:lineRule="auto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 xml:space="preserve">give the command to save me, </w:t>
      </w:r>
    </w:p>
    <w:p w14:paraId="73CD5068" w14:textId="345B44EE" w:rsidR="007C1C28" w:rsidRPr="00AD588C" w:rsidRDefault="000F50DD" w:rsidP="000F50DD">
      <w:pPr>
        <w:spacing w:after="0" w:line="276" w:lineRule="auto"/>
        <w:rPr>
          <w:rFonts w:cstheme="minorHAnsi"/>
          <w:i/>
          <w:iCs/>
          <w:sz w:val="28"/>
          <w:szCs w:val="28"/>
        </w:rPr>
      </w:pPr>
      <w:r w:rsidRPr="00AD588C">
        <w:rPr>
          <w:rFonts w:cstheme="minorHAnsi"/>
          <w:sz w:val="28"/>
          <w:szCs w:val="28"/>
        </w:rPr>
        <w:t xml:space="preserve">for you are my rock and my fortress.             </w:t>
      </w:r>
      <w:r w:rsidRPr="00AD588C">
        <w:rPr>
          <w:rFonts w:cstheme="minorHAnsi"/>
          <w:i/>
          <w:iCs/>
          <w:sz w:val="28"/>
          <w:szCs w:val="28"/>
        </w:rPr>
        <w:t>Psalm 71 v3</w:t>
      </w:r>
    </w:p>
    <w:p w14:paraId="05D129E0" w14:textId="77777777" w:rsidR="001D123D" w:rsidRPr="00AD588C" w:rsidRDefault="001D123D" w:rsidP="001D123D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44403038" w14:textId="5A0309CD" w:rsidR="001D123D" w:rsidRPr="00AD588C" w:rsidRDefault="001D123D" w:rsidP="001D123D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 xml:space="preserve">Opening hymn </w:t>
      </w:r>
      <w:r w:rsidR="000F50DD" w:rsidRPr="00AD588C">
        <w:rPr>
          <w:rFonts w:cstheme="minorHAnsi"/>
          <w:sz w:val="28"/>
          <w:szCs w:val="28"/>
          <w:u w:val="single"/>
        </w:rPr>
        <w:t xml:space="preserve">261 </w:t>
      </w:r>
      <w:r w:rsidR="000F50DD" w:rsidRPr="00AD588C">
        <w:rPr>
          <w:rFonts w:cstheme="minorHAnsi"/>
          <w:sz w:val="28"/>
          <w:szCs w:val="28"/>
        </w:rPr>
        <w:t>Jesu, lover of my soul</w:t>
      </w:r>
    </w:p>
    <w:p w14:paraId="6A087FAF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206F76F1" w14:textId="623F8351" w:rsidR="009655CF" w:rsidRPr="00AD588C" w:rsidRDefault="009655CF" w:rsidP="009655CF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We come in this service to God,</w:t>
      </w:r>
    </w:p>
    <w:p w14:paraId="6F32BC70" w14:textId="13FEF688" w:rsidR="009655CF" w:rsidRPr="00AD588C" w:rsidRDefault="009655CF" w:rsidP="009655CF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In our need, and bringing with us the needs of the world.</w:t>
      </w:r>
    </w:p>
    <w:p w14:paraId="0873FA12" w14:textId="37447129" w:rsidR="009655CF" w:rsidRPr="00AD588C" w:rsidRDefault="009655CF" w:rsidP="009655CF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We come to God, who has come to us in Jesus,</w:t>
      </w:r>
    </w:p>
    <w:p w14:paraId="644D2EDF" w14:textId="55AD06A7" w:rsidR="009655CF" w:rsidRPr="00AD588C" w:rsidRDefault="009655CF" w:rsidP="009655CF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And who walks with us the road of our world’s suffering</w:t>
      </w:r>
      <w:r w:rsidR="0050223D" w:rsidRPr="00AD588C">
        <w:rPr>
          <w:rFonts w:cstheme="minorHAnsi"/>
          <w:b/>
          <w:bCs/>
          <w:sz w:val="28"/>
          <w:szCs w:val="28"/>
        </w:rPr>
        <w:t>.</w:t>
      </w:r>
    </w:p>
    <w:p w14:paraId="000C12E8" w14:textId="7BAE16D5" w:rsidR="009655CF" w:rsidRPr="00AD588C" w:rsidRDefault="009655CF" w:rsidP="009655CF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We come with our faith and with our doubts,</w:t>
      </w:r>
    </w:p>
    <w:p w14:paraId="6A3E055A" w14:textId="60AED559" w:rsidR="009655CF" w:rsidRPr="00AD588C" w:rsidRDefault="009655CF" w:rsidP="009655CF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We come with our hopes and with our fears.</w:t>
      </w:r>
    </w:p>
    <w:p w14:paraId="68603AF1" w14:textId="2E3BADCC" w:rsidR="009655CF" w:rsidRPr="00AD588C" w:rsidRDefault="009655CF" w:rsidP="009655CF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We come as we are, because it is God who invites us to</w:t>
      </w:r>
    </w:p>
    <w:p w14:paraId="4EC21095" w14:textId="77777777" w:rsidR="009655CF" w:rsidRPr="00AD588C" w:rsidRDefault="009655CF" w:rsidP="009655CF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come,</w:t>
      </w:r>
    </w:p>
    <w:p w14:paraId="06030697" w14:textId="42872541" w:rsidR="009655CF" w:rsidRDefault="009655CF" w:rsidP="009655CF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And God has promised never to turn us away.</w:t>
      </w:r>
    </w:p>
    <w:p w14:paraId="25012451" w14:textId="0385D88F" w:rsidR="006E4F4B" w:rsidRPr="00AD588C" w:rsidRDefault="006E4F4B" w:rsidP="007C1C28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243A5129" w14:textId="179D3FD7" w:rsidR="00FB57A0" w:rsidRDefault="00FB57A0">
      <w:pPr>
        <w:rPr>
          <w:rFonts w:cstheme="minorHAnsi"/>
          <w:sz w:val="28"/>
          <w:szCs w:val="28"/>
        </w:rPr>
      </w:pPr>
      <w:r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A6CB10" wp14:editId="7C2BAD02">
                <wp:simplePos x="0" y="0"/>
                <wp:positionH relativeFrom="column">
                  <wp:posOffset>3082925</wp:posOffset>
                </wp:positionH>
                <wp:positionV relativeFrom="paragraph">
                  <wp:posOffset>15875</wp:posOffset>
                </wp:positionV>
                <wp:extent cx="975360" cy="838200"/>
                <wp:effectExtent l="0" t="0" r="0" b="0"/>
                <wp:wrapNone/>
                <wp:docPr id="19336248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36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9FF2FA" w14:textId="410BD76A" w:rsidR="00FB57A0" w:rsidRDefault="00FB57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6CB10" id="Text Box 3" o:spid="_x0000_s1027" type="#_x0000_t202" style="position:absolute;margin-left:242.75pt;margin-top:1.25pt;width:76.8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" fillcolor="white [3201]" stroked="f" strokeweight=".5pt">
                <v:textbox>
                  <w:txbxContent>
                    <w:p w14:paraId="6E9FF2FA" w14:textId="410BD76A" w:rsidR="00FB57A0" w:rsidRDefault="00FB57A0"/>
                  </w:txbxContent>
                </v:textbox>
              </v:shape>
            </w:pict>
          </mc:Fallback>
        </mc:AlternateContent>
      </w:r>
      <w:r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C59ED9" wp14:editId="3107B770">
                <wp:simplePos x="0" y="0"/>
                <wp:positionH relativeFrom="column">
                  <wp:align>left</wp:align>
                </wp:positionH>
                <wp:positionV relativeFrom="paragraph">
                  <wp:posOffset>-90805</wp:posOffset>
                </wp:positionV>
                <wp:extent cx="4709160" cy="1043940"/>
                <wp:effectExtent l="0" t="0" r="0" b="3810"/>
                <wp:wrapNone/>
                <wp:docPr id="56470167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9160" cy="1043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A327E4" w14:textId="68C87F5C" w:rsidR="004A000E" w:rsidRPr="004A000E" w:rsidRDefault="004A000E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59ED9" id="Text Box 2" o:spid="_x0000_s1028" type="#_x0000_t202" style="position:absolute;margin-left:0;margin-top:-7.15pt;width:370.8pt;height:82.2pt;z-index:251659264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" fillcolor="white [3201]" stroked="f" strokeweight=".5pt">
                <v:textbox>
                  <w:txbxContent>
                    <w:p w14:paraId="47A327E4" w14:textId="68C87F5C" w:rsidR="004A000E" w:rsidRPr="004A000E" w:rsidRDefault="004A000E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sz w:val="28"/>
          <w:szCs w:val="28"/>
        </w:rPr>
        <w:br w:type="page"/>
      </w:r>
    </w:p>
    <w:p w14:paraId="33CA4CBD" w14:textId="643018F5" w:rsidR="007C1C28" w:rsidRPr="00AD588C" w:rsidRDefault="007C1C28" w:rsidP="007C1C28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lastRenderedPageBreak/>
        <w:t xml:space="preserve">This is the day that the Lord has made. </w:t>
      </w:r>
    </w:p>
    <w:p w14:paraId="72EEC247" w14:textId="77777777" w:rsidR="007C1C28" w:rsidRPr="00AD588C" w:rsidRDefault="007C1C28" w:rsidP="007C1C28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Let us rejoice and be glad in it. </w:t>
      </w:r>
    </w:p>
    <w:p w14:paraId="4CA012E8" w14:textId="77777777" w:rsidR="007C1C28" w:rsidRPr="00AD588C" w:rsidRDefault="007C1C28" w:rsidP="007C1C28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7F51A477" w14:textId="77777777" w:rsidR="004A000E" w:rsidRPr="00AD588C" w:rsidRDefault="004A000E" w:rsidP="00BF26A2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66FB9A74" w14:textId="575552AD" w:rsidR="00BF26A2" w:rsidRPr="00AD588C" w:rsidRDefault="000B4D53" w:rsidP="00BF26A2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>Prayers of Forgiveness</w:t>
      </w:r>
      <w:r w:rsidR="00BF26A2" w:rsidRPr="00AD588C">
        <w:rPr>
          <w:rFonts w:cstheme="minorHAnsi"/>
          <w:sz w:val="28"/>
          <w:szCs w:val="28"/>
        </w:rPr>
        <w:t xml:space="preserve"> </w:t>
      </w:r>
    </w:p>
    <w:p w14:paraId="4AB8C7A0" w14:textId="77777777" w:rsidR="000F50DD" w:rsidRPr="00AD588C" w:rsidRDefault="000F50DD" w:rsidP="000F50DD">
      <w:pPr>
        <w:spacing w:after="0" w:line="256" w:lineRule="auto"/>
        <w:rPr>
          <w:rFonts w:cstheme="minorHAnsi"/>
          <w:sz w:val="28"/>
          <w:szCs w:val="28"/>
        </w:rPr>
      </w:pPr>
    </w:p>
    <w:p w14:paraId="748494DE" w14:textId="77BA8CCF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Christ comes to dispel the darkness of our hearts and to</w:t>
      </w:r>
    </w:p>
    <w:p w14:paraId="1D4FF4EC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help us, in his light, find the path to new beginnings.</w:t>
      </w:r>
    </w:p>
    <w:p w14:paraId="1F73C758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So let us bring to mind all that hinders our relationship with</w:t>
      </w:r>
    </w:p>
    <w:p w14:paraId="37B34AFE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him and causes us to stumble.</w:t>
      </w:r>
    </w:p>
    <w:p w14:paraId="7450CBCF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</w:p>
    <w:p w14:paraId="5AA7C6B9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i/>
          <w:iCs/>
          <w:sz w:val="28"/>
          <w:szCs w:val="28"/>
        </w:rPr>
      </w:pPr>
      <w:r w:rsidRPr="00AD588C">
        <w:rPr>
          <w:rFonts w:eastAsia="Calibri" w:cstheme="minorHAnsi"/>
          <w:i/>
          <w:iCs/>
          <w:sz w:val="28"/>
          <w:szCs w:val="28"/>
        </w:rPr>
        <w:t>We keep silence to recall our need for God’s forgiveness.</w:t>
      </w:r>
    </w:p>
    <w:p w14:paraId="717F913A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</w:p>
    <w:p w14:paraId="45F35F19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>Most merciful God,</w:t>
      </w:r>
    </w:p>
    <w:p w14:paraId="249413D5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>Father of our Lord Jesus Christ,</w:t>
      </w:r>
    </w:p>
    <w:p w14:paraId="5FC98C5F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>we confess that we have sinned in thought, word and deed.</w:t>
      </w:r>
    </w:p>
    <w:p w14:paraId="521B08FA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>We have not loved you with our whole heart.</w:t>
      </w:r>
    </w:p>
    <w:p w14:paraId="7234514F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>We have not loved our neighbours as ourselves.</w:t>
      </w:r>
    </w:p>
    <w:p w14:paraId="59F15647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 xml:space="preserve">In your mercy, forgive what we have been, </w:t>
      </w:r>
    </w:p>
    <w:p w14:paraId="5C203284" w14:textId="07BF88D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 xml:space="preserve">help us to amend what we are, </w:t>
      </w:r>
    </w:p>
    <w:p w14:paraId="5A3EE4AB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>and direct what we shall be;</w:t>
      </w:r>
    </w:p>
    <w:p w14:paraId="661611ED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 xml:space="preserve">that we may do justly, love mercy, </w:t>
      </w:r>
    </w:p>
    <w:p w14:paraId="39D7517C" w14:textId="1A87C826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>and walk humbly with you, our God,</w:t>
      </w:r>
    </w:p>
    <w:p w14:paraId="145DC1F7" w14:textId="77777777" w:rsidR="000F50DD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 xml:space="preserve">Amen. </w:t>
      </w:r>
    </w:p>
    <w:p w14:paraId="6FCD566B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sz w:val="28"/>
          <w:szCs w:val="28"/>
          <w:u w:val="single"/>
        </w:rPr>
      </w:pPr>
      <w:r>
        <w:rPr>
          <w:rFonts w:eastAsia="Calibri" w:cstheme="minorHAnsi"/>
          <w:b/>
          <w:bCs/>
          <w:sz w:val="28"/>
          <w:szCs w:val="28"/>
        </w:rPr>
        <w:br w:type="column"/>
      </w:r>
      <w:r w:rsidRPr="00AD588C">
        <w:rPr>
          <w:rFonts w:eastAsia="Calibri" w:cstheme="minorHAnsi"/>
          <w:sz w:val="28"/>
          <w:szCs w:val="28"/>
          <w:u w:val="single"/>
        </w:rPr>
        <w:t>Ending and Blessing</w:t>
      </w:r>
    </w:p>
    <w:p w14:paraId="337947E6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sz w:val="28"/>
          <w:szCs w:val="28"/>
        </w:rPr>
      </w:pPr>
    </w:p>
    <w:p w14:paraId="4EC8144D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>Lord, today brings</w:t>
      </w:r>
    </w:p>
    <w:p w14:paraId="6CBFAE54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>Paths to discover</w:t>
      </w:r>
    </w:p>
    <w:p w14:paraId="108FBCFC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>Possibilities to choose</w:t>
      </w:r>
    </w:p>
    <w:p w14:paraId="7551DBBF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 xml:space="preserve">People to encounter </w:t>
      </w:r>
    </w:p>
    <w:p w14:paraId="6068242C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 xml:space="preserve">Peace to possess </w:t>
      </w:r>
    </w:p>
    <w:p w14:paraId="16409A82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 xml:space="preserve">Promises to fulfil </w:t>
      </w:r>
    </w:p>
    <w:p w14:paraId="47741DA1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>Perplexities to ponder</w:t>
      </w:r>
    </w:p>
    <w:p w14:paraId="4CA1905D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 xml:space="preserve">Power to strengthen </w:t>
      </w:r>
    </w:p>
    <w:p w14:paraId="6D2C28AF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 xml:space="preserve">Pointers to guide </w:t>
      </w:r>
    </w:p>
    <w:p w14:paraId="5221A6CD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 xml:space="preserve">Pardon to accept </w:t>
      </w:r>
    </w:p>
    <w:p w14:paraId="7008EF98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>Praises to sing</w:t>
      </w:r>
    </w:p>
    <w:p w14:paraId="21DC945B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ab/>
        <w:t>and a Presence to proclaim. Amen</w:t>
      </w:r>
      <w:r w:rsidRPr="00AD588C">
        <w:rPr>
          <w:rFonts w:eastAsia="Calibri" w:cstheme="minorHAnsi"/>
          <w:sz w:val="28"/>
          <w:szCs w:val="28"/>
        </w:rPr>
        <w:t xml:space="preserve"> (</w:t>
      </w:r>
      <w:r w:rsidRPr="00AD588C">
        <w:rPr>
          <w:rFonts w:eastAsia="Calibri" w:cstheme="minorHAnsi"/>
          <w:i/>
          <w:iCs/>
          <w:sz w:val="28"/>
          <w:szCs w:val="28"/>
        </w:rPr>
        <w:t>David Adam</w:t>
      </w:r>
      <w:r w:rsidRPr="00AD588C">
        <w:rPr>
          <w:rFonts w:eastAsia="Calibri" w:cstheme="minorHAnsi"/>
          <w:sz w:val="28"/>
          <w:szCs w:val="28"/>
        </w:rPr>
        <w:t>)</w:t>
      </w:r>
      <w:r w:rsidRPr="00AD588C">
        <w:rPr>
          <w:rFonts w:eastAsia="Calibri" w:cstheme="minorHAnsi"/>
          <w:b/>
          <w:bCs/>
          <w:sz w:val="28"/>
          <w:szCs w:val="28"/>
        </w:rPr>
        <w:t xml:space="preserve"> </w:t>
      </w:r>
    </w:p>
    <w:p w14:paraId="26341D89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</w:p>
    <w:p w14:paraId="385DC645" w14:textId="77777777" w:rsidR="00FB57A0" w:rsidRDefault="00FB57A0" w:rsidP="00FB57A0">
      <w:pPr>
        <w:spacing w:after="0" w:line="256" w:lineRule="auto"/>
        <w:rPr>
          <w:rFonts w:eastAsia="Calibri" w:cstheme="minorHAnsi"/>
          <w:sz w:val="28"/>
          <w:szCs w:val="28"/>
        </w:rPr>
      </w:pPr>
    </w:p>
    <w:p w14:paraId="008C1312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So may the Lord of all healing, hope, and new beginnings,</w:t>
      </w:r>
    </w:p>
    <w:p w14:paraId="18C45064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speak to your hearts of how broad and long and deep and</w:t>
      </w:r>
    </w:p>
    <w:p w14:paraId="3E4CBE4F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high is his love is for you, and may you be filled with the</w:t>
      </w:r>
    </w:p>
    <w:p w14:paraId="212DA199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knowledge of his love.</w:t>
      </w:r>
    </w:p>
    <w:p w14:paraId="6E9D31E9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And the blessing of God almighty, Father, Son and Holy</w:t>
      </w:r>
    </w:p>
    <w:p w14:paraId="1F90B4DA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Spirit, be with you and all those you love, through every</w:t>
      </w:r>
    </w:p>
    <w:p w14:paraId="0D76D6C1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>twist, turn and new adventure of life, and remain with you</w:t>
      </w:r>
    </w:p>
    <w:p w14:paraId="23196F80" w14:textId="77777777" w:rsidR="00FB57A0" w:rsidRPr="00AD588C" w:rsidRDefault="00FB57A0" w:rsidP="00FB57A0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 xml:space="preserve">always. </w:t>
      </w:r>
      <w:r w:rsidRPr="00AD588C">
        <w:rPr>
          <w:rFonts w:eastAsia="Calibri" w:cstheme="minorHAnsi"/>
          <w:b/>
          <w:bCs/>
          <w:sz w:val="28"/>
          <w:szCs w:val="28"/>
        </w:rPr>
        <w:t>Amen</w:t>
      </w:r>
    </w:p>
    <w:p w14:paraId="21D73C9F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593D5F4D" w14:textId="77777777" w:rsidR="00FB57A0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227DE803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 xml:space="preserve">Hymn 362 </w:t>
      </w:r>
      <w:r w:rsidRPr="00AD588C">
        <w:rPr>
          <w:rFonts w:cstheme="minorHAnsi"/>
          <w:sz w:val="28"/>
          <w:szCs w:val="28"/>
        </w:rPr>
        <w:t>O for a thousand tongues</w:t>
      </w:r>
    </w:p>
    <w:p w14:paraId="3224F67B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4F108CE6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The Collect</w:t>
      </w:r>
    </w:p>
    <w:p w14:paraId="48FA2095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Lord of heaven and earth,</w:t>
      </w:r>
    </w:p>
    <w:p w14:paraId="3EC0C37A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as Jesus taught his disciples to be persistent in prayer,</w:t>
      </w:r>
    </w:p>
    <w:p w14:paraId="041806E0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give us patience and courage never to lose hope,</w:t>
      </w:r>
    </w:p>
    <w:p w14:paraId="28CC73E7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but always to bring our prayers before you;</w:t>
      </w:r>
    </w:p>
    <w:p w14:paraId="4687250E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 xml:space="preserve">through Jesus Christ our Lord. </w:t>
      </w:r>
      <w:r w:rsidRPr="00AD588C">
        <w:rPr>
          <w:rFonts w:cstheme="minorHAnsi"/>
          <w:b/>
          <w:bCs/>
          <w:sz w:val="28"/>
          <w:szCs w:val="28"/>
        </w:rPr>
        <w:t>Amen</w:t>
      </w:r>
    </w:p>
    <w:p w14:paraId="49A57682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6BC02CB2" w14:textId="77777777" w:rsidR="00FB57A0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467F8FD7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The Lord’s Prayer</w:t>
      </w:r>
    </w:p>
    <w:p w14:paraId="26BE0998" w14:textId="77777777" w:rsidR="00FB57A0" w:rsidRPr="00AD588C" w:rsidRDefault="00FB57A0" w:rsidP="00FB57A0">
      <w:pPr>
        <w:spacing w:after="0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 xml:space="preserve">Gathering our prayers and praises into one, </w:t>
      </w:r>
    </w:p>
    <w:p w14:paraId="6382C191" w14:textId="77777777" w:rsidR="00FB57A0" w:rsidRPr="00AD588C" w:rsidRDefault="00FB57A0" w:rsidP="00FB57A0">
      <w:pPr>
        <w:spacing w:after="0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as our Saviour has taught us, so we pray:</w:t>
      </w:r>
    </w:p>
    <w:p w14:paraId="2A48BE1B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Our Father in heaven, </w:t>
      </w:r>
    </w:p>
    <w:p w14:paraId="43B1D0E6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hallowed be your name,</w:t>
      </w:r>
    </w:p>
    <w:p w14:paraId="17A7DF26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your kingdom come, </w:t>
      </w:r>
    </w:p>
    <w:p w14:paraId="1E28753F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your will be done,</w:t>
      </w:r>
    </w:p>
    <w:p w14:paraId="1126AD75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on earth as in heaven.</w:t>
      </w:r>
    </w:p>
    <w:p w14:paraId="13D9247E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Give us today our daily bread.</w:t>
      </w:r>
    </w:p>
    <w:p w14:paraId="0C59B817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Forgive us our sins</w:t>
      </w:r>
    </w:p>
    <w:p w14:paraId="68F7F450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as we forgive those who sin against us.</w:t>
      </w:r>
    </w:p>
    <w:p w14:paraId="0B64967B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Lead us not into temptation</w:t>
      </w:r>
    </w:p>
    <w:p w14:paraId="2CED9200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but deliver us from evil.</w:t>
      </w:r>
    </w:p>
    <w:p w14:paraId="3106CF03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For the kingdom, the power, </w:t>
      </w:r>
    </w:p>
    <w:p w14:paraId="6D4064BA" w14:textId="77777777" w:rsidR="00FB57A0" w:rsidRPr="00AD588C" w:rsidRDefault="00FB57A0" w:rsidP="00FB57A0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and the glory are yours, now and for ever. Amen</w:t>
      </w:r>
    </w:p>
    <w:p w14:paraId="5A652E14" w14:textId="77777777" w:rsidR="00FB57A0" w:rsidRPr="00AD588C" w:rsidRDefault="00FB57A0" w:rsidP="00FB57A0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76A58E81" w14:textId="77777777" w:rsidR="00FB57A0" w:rsidRDefault="00FB57A0" w:rsidP="00FB57A0">
      <w:pPr>
        <w:spacing w:after="0" w:line="256" w:lineRule="auto"/>
        <w:rPr>
          <w:rFonts w:eastAsia="Calibri" w:cstheme="minorHAnsi"/>
          <w:sz w:val="28"/>
          <w:szCs w:val="28"/>
          <w:u w:val="single"/>
        </w:rPr>
      </w:pPr>
    </w:p>
    <w:p w14:paraId="436AE29B" w14:textId="533A892A" w:rsidR="00FB57A0" w:rsidRPr="00AD588C" w:rsidRDefault="00FB57A0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</w:p>
    <w:p w14:paraId="110EAAF0" w14:textId="42DAEA97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 xml:space="preserve">May the God of love and power, </w:t>
      </w:r>
    </w:p>
    <w:p w14:paraId="7AC078F3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 xml:space="preserve">forgive us and free us from our sins, </w:t>
      </w:r>
    </w:p>
    <w:p w14:paraId="44ECF238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 xml:space="preserve">heal and strengthen us by his Spirit, </w:t>
      </w:r>
    </w:p>
    <w:p w14:paraId="51153691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 xml:space="preserve">and raise us to new life in Christ our Lord. </w:t>
      </w:r>
    </w:p>
    <w:p w14:paraId="35DB4BEB" w14:textId="77777777" w:rsidR="000F50DD" w:rsidRPr="00AD588C" w:rsidRDefault="000F50DD" w:rsidP="000F50DD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 xml:space="preserve">Amen. </w:t>
      </w:r>
    </w:p>
    <w:p w14:paraId="0619D295" w14:textId="77777777" w:rsidR="007C1C28" w:rsidRPr="00AD588C" w:rsidRDefault="007C1C28" w:rsidP="007C1C28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526D46BD" w14:textId="4B8B20DC" w:rsidR="000F50DD" w:rsidRPr="00AD588C" w:rsidRDefault="000F50DD" w:rsidP="000F50DD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Psalm 71</w:t>
      </w:r>
    </w:p>
    <w:p w14:paraId="453FA42A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sz w:val="28"/>
          <w:szCs w:val="28"/>
        </w:rPr>
        <w:t>1</w:t>
      </w:r>
      <w:r w:rsidRPr="00AD588C">
        <w:rPr>
          <w:rFonts w:cstheme="minorHAnsi"/>
          <w:b/>
          <w:bCs/>
          <w:sz w:val="28"/>
          <w:szCs w:val="28"/>
        </w:rPr>
        <w:t xml:space="preserve"> In you, Lord, I have taken refuge;</w:t>
      </w:r>
    </w:p>
    <w:p w14:paraId="3589C17D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    let me never be put to shame.</w:t>
      </w:r>
    </w:p>
    <w:p w14:paraId="00D0B746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sz w:val="28"/>
          <w:szCs w:val="28"/>
        </w:rPr>
        <w:t>2</w:t>
      </w:r>
      <w:r w:rsidRPr="00AD588C">
        <w:rPr>
          <w:rFonts w:cstheme="minorHAnsi"/>
          <w:b/>
          <w:bCs/>
          <w:sz w:val="28"/>
          <w:szCs w:val="28"/>
        </w:rPr>
        <w:t xml:space="preserve"> In your righteousness, rescue me and deliver me;</w:t>
      </w:r>
    </w:p>
    <w:p w14:paraId="6213AA41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    turn your ear to me and save me.</w:t>
      </w:r>
    </w:p>
    <w:p w14:paraId="277777CD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sz w:val="28"/>
          <w:szCs w:val="28"/>
        </w:rPr>
        <w:t>3</w:t>
      </w:r>
      <w:r w:rsidRPr="00AD588C">
        <w:rPr>
          <w:rFonts w:cstheme="minorHAnsi"/>
          <w:b/>
          <w:bCs/>
          <w:sz w:val="28"/>
          <w:szCs w:val="28"/>
        </w:rPr>
        <w:t xml:space="preserve"> Be my rock of refuge,</w:t>
      </w:r>
    </w:p>
    <w:p w14:paraId="2D3BBFE7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    to which I can always go;</w:t>
      </w:r>
    </w:p>
    <w:p w14:paraId="683DBEE2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give the command to save me,</w:t>
      </w:r>
    </w:p>
    <w:p w14:paraId="23D0C642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    for you are my rock and my fortress.</w:t>
      </w:r>
    </w:p>
    <w:p w14:paraId="1B52A9DF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sz w:val="28"/>
          <w:szCs w:val="28"/>
        </w:rPr>
        <w:t>4</w:t>
      </w:r>
      <w:r w:rsidRPr="00AD588C">
        <w:rPr>
          <w:rFonts w:cstheme="minorHAnsi"/>
          <w:b/>
          <w:bCs/>
          <w:sz w:val="28"/>
          <w:szCs w:val="28"/>
        </w:rPr>
        <w:t xml:space="preserve"> Deliver me, my God, from the hand of the wicked,</w:t>
      </w:r>
    </w:p>
    <w:p w14:paraId="4D4B85F6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    from the grasp of those who are evil and cruel.</w:t>
      </w:r>
    </w:p>
    <w:p w14:paraId="0888B96A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sz w:val="28"/>
          <w:szCs w:val="28"/>
        </w:rPr>
        <w:t xml:space="preserve">5 </w:t>
      </w:r>
      <w:r w:rsidRPr="00AD588C">
        <w:rPr>
          <w:rFonts w:cstheme="minorHAnsi"/>
          <w:b/>
          <w:bCs/>
          <w:sz w:val="28"/>
          <w:szCs w:val="28"/>
        </w:rPr>
        <w:t>For you have been my hope, Sovereign Lord,</w:t>
      </w:r>
    </w:p>
    <w:p w14:paraId="003DCBBD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    my confidence since my youth.</w:t>
      </w:r>
    </w:p>
    <w:p w14:paraId="5DBDB5ED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sz w:val="28"/>
          <w:szCs w:val="28"/>
        </w:rPr>
        <w:t>6</w:t>
      </w:r>
      <w:r w:rsidRPr="00AD588C">
        <w:rPr>
          <w:rFonts w:cstheme="minorHAnsi"/>
          <w:b/>
          <w:bCs/>
          <w:sz w:val="28"/>
          <w:szCs w:val="28"/>
        </w:rPr>
        <w:t xml:space="preserve"> From birth I have relied on you;</w:t>
      </w:r>
    </w:p>
    <w:p w14:paraId="51F91BA4" w14:textId="777777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    you brought me forth from my mother’s womb.</w:t>
      </w:r>
    </w:p>
    <w:p w14:paraId="489F8B41" w14:textId="5CA642EF" w:rsidR="00B24318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  <w:u w:val="single"/>
        </w:rPr>
      </w:pPr>
      <w:r w:rsidRPr="00AD588C">
        <w:rPr>
          <w:rFonts w:cstheme="minorHAnsi"/>
          <w:b/>
          <w:bCs/>
          <w:sz w:val="28"/>
          <w:szCs w:val="28"/>
        </w:rPr>
        <w:t xml:space="preserve">    I will ever praise you.</w:t>
      </w:r>
    </w:p>
    <w:p w14:paraId="73B7F85F" w14:textId="77777777" w:rsidR="000F50DD" w:rsidRPr="00AD588C" w:rsidRDefault="000F50DD" w:rsidP="003C667B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33029246" w14:textId="52409977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Glory to the Father and to the Son</w:t>
      </w:r>
    </w:p>
    <w:p w14:paraId="4A3EE641" w14:textId="134C4B1E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and to the Holy Spirit;</w:t>
      </w:r>
    </w:p>
    <w:p w14:paraId="2454C924" w14:textId="1C1A5D40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as it was in the beginning</w:t>
      </w:r>
      <w:r w:rsidR="00FB57A0">
        <w:rPr>
          <w:rFonts w:cstheme="minorHAnsi"/>
          <w:b/>
          <w:bCs/>
          <w:sz w:val="28"/>
          <w:szCs w:val="28"/>
        </w:rPr>
        <w:t>,</w:t>
      </w:r>
      <w:r w:rsidRPr="00AD588C">
        <w:rPr>
          <w:rFonts w:cstheme="minorHAnsi"/>
          <w:b/>
          <w:bCs/>
          <w:sz w:val="28"/>
          <w:szCs w:val="28"/>
        </w:rPr>
        <w:t xml:space="preserve"> is now</w:t>
      </w:r>
    </w:p>
    <w:p w14:paraId="31E3E03B" w14:textId="63B51D8D" w:rsidR="000F50DD" w:rsidRPr="00AD588C" w:rsidRDefault="000F50DD" w:rsidP="000F50D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lastRenderedPageBreak/>
        <w:t>and shall be for ever. Amen.</w:t>
      </w:r>
    </w:p>
    <w:p w14:paraId="331375E5" w14:textId="77777777" w:rsidR="000F50DD" w:rsidRPr="00AD588C" w:rsidRDefault="000F50DD" w:rsidP="003C667B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35AC9E75" w14:textId="77777777" w:rsidR="000F50DD" w:rsidRPr="00AD588C" w:rsidRDefault="000F50DD" w:rsidP="003C667B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1438AD86" w14:textId="500D9F7F" w:rsidR="003C667B" w:rsidRPr="00AD588C" w:rsidRDefault="003C667B" w:rsidP="003C667B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>Reading</w:t>
      </w:r>
      <w:r w:rsidR="006E4F4B" w:rsidRPr="00AD588C">
        <w:rPr>
          <w:rFonts w:cstheme="minorHAnsi"/>
          <w:sz w:val="28"/>
          <w:szCs w:val="28"/>
          <w:u w:val="single"/>
        </w:rPr>
        <w:t>s</w:t>
      </w:r>
      <w:r w:rsidRPr="00AD588C">
        <w:rPr>
          <w:rFonts w:cstheme="minorHAnsi"/>
          <w:sz w:val="28"/>
          <w:szCs w:val="28"/>
          <w:u w:val="single"/>
        </w:rPr>
        <w:t>:</w:t>
      </w:r>
      <w:r w:rsidRPr="00AD588C">
        <w:rPr>
          <w:rFonts w:cstheme="minorHAnsi"/>
          <w:sz w:val="28"/>
          <w:szCs w:val="28"/>
        </w:rPr>
        <w:t xml:space="preserve"> </w:t>
      </w:r>
    </w:p>
    <w:p w14:paraId="60B85EB4" w14:textId="63F8807A" w:rsidR="003C667B" w:rsidRPr="00AD588C" w:rsidRDefault="003C667B" w:rsidP="003C667B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ab/>
      </w:r>
      <w:r w:rsidR="002253DC" w:rsidRPr="00AD588C">
        <w:rPr>
          <w:rFonts w:cstheme="minorHAnsi"/>
          <w:sz w:val="28"/>
          <w:szCs w:val="28"/>
        </w:rPr>
        <w:t>Hebrews 12: 18 - end</w:t>
      </w:r>
    </w:p>
    <w:p w14:paraId="110A668B" w14:textId="0E887154" w:rsidR="003C667B" w:rsidRPr="00AD588C" w:rsidRDefault="002253DC" w:rsidP="00BF26A2">
      <w:pPr>
        <w:spacing w:after="0" w:line="276" w:lineRule="auto"/>
        <w:ind w:firstLine="720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Luke</w:t>
      </w:r>
      <w:r w:rsidR="00BF26A2" w:rsidRPr="00AD588C">
        <w:rPr>
          <w:rFonts w:cstheme="minorHAnsi"/>
          <w:sz w:val="28"/>
          <w:szCs w:val="28"/>
        </w:rPr>
        <w:t xml:space="preserve"> 13</w:t>
      </w:r>
      <w:r w:rsidRPr="00AD588C">
        <w:rPr>
          <w:rFonts w:cstheme="minorHAnsi"/>
          <w:sz w:val="28"/>
          <w:szCs w:val="28"/>
        </w:rPr>
        <w:t>:</w:t>
      </w:r>
      <w:r w:rsidR="00BF26A2" w:rsidRPr="00AD588C">
        <w:rPr>
          <w:rFonts w:cstheme="minorHAnsi"/>
          <w:sz w:val="28"/>
          <w:szCs w:val="28"/>
        </w:rPr>
        <w:t xml:space="preserve"> </w:t>
      </w:r>
      <w:r w:rsidRPr="00AD588C">
        <w:rPr>
          <w:rFonts w:cstheme="minorHAnsi"/>
          <w:sz w:val="28"/>
          <w:szCs w:val="28"/>
        </w:rPr>
        <w:t>10 - 17</w:t>
      </w:r>
    </w:p>
    <w:p w14:paraId="5FCFA4A2" w14:textId="77777777" w:rsidR="00BF26A2" w:rsidRPr="00AD588C" w:rsidRDefault="00BF26A2" w:rsidP="003C667B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5477E558" w14:textId="77777777" w:rsidR="00A41736" w:rsidRPr="00AD588C" w:rsidRDefault="00A41736" w:rsidP="003C667B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184EF1C2" w14:textId="2370689A" w:rsidR="003C667B" w:rsidRPr="00AD588C" w:rsidRDefault="003C667B" w:rsidP="003C667B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>Sermon</w:t>
      </w:r>
      <w:r w:rsidRPr="00AD588C">
        <w:rPr>
          <w:rFonts w:cstheme="minorHAnsi"/>
          <w:sz w:val="28"/>
          <w:szCs w:val="28"/>
        </w:rPr>
        <w:t xml:space="preserve"> </w:t>
      </w:r>
    </w:p>
    <w:p w14:paraId="524F0E68" w14:textId="3DE8914F" w:rsidR="003C667B" w:rsidRPr="00AD588C" w:rsidRDefault="003C667B" w:rsidP="003C667B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032D9D3C" w14:textId="77777777" w:rsidR="00A41736" w:rsidRPr="00AD588C" w:rsidRDefault="00A41736" w:rsidP="00664E78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58AC0F94" w14:textId="7039A6CF" w:rsidR="00664E78" w:rsidRPr="00AD588C" w:rsidRDefault="00664E78" w:rsidP="00664E78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 xml:space="preserve">Hymn </w:t>
      </w:r>
      <w:r w:rsidR="00EF6544" w:rsidRPr="00AD588C">
        <w:rPr>
          <w:rFonts w:cstheme="minorHAnsi"/>
          <w:sz w:val="28"/>
          <w:szCs w:val="28"/>
          <w:u w:val="single"/>
        </w:rPr>
        <w:t>457</w:t>
      </w:r>
      <w:r w:rsidRPr="00AD588C">
        <w:rPr>
          <w:rFonts w:cstheme="minorHAnsi"/>
          <w:sz w:val="28"/>
          <w:szCs w:val="28"/>
        </w:rPr>
        <w:t xml:space="preserve"> </w:t>
      </w:r>
      <w:r w:rsidR="00EF6544" w:rsidRPr="00AD588C">
        <w:rPr>
          <w:rFonts w:cstheme="minorHAnsi"/>
          <w:sz w:val="28"/>
          <w:szCs w:val="28"/>
        </w:rPr>
        <w:t>Stand up, stand up for Jesus</w:t>
      </w:r>
    </w:p>
    <w:p w14:paraId="4F80FAEE" w14:textId="2227686F" w:rsidR="006E4F4B" w:rsidRPr="00AD588C" w:rsidRDefault="006E4F4B" w:rsidP="003C667B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7ACF4BE4" w14:textId="77777777" w:rsidR="00A41736" w:rsidRPr="00AD588C" w:rsidRDefault="00A41736" w:rsidP="004A04E5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4017E8A1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The Apostles’ Creed</w:t>
      </w:r>
    </w:p>
    <w:p w14:paraId="70A7B6D4" w14:textId="5BD4F6F7" w:rsidR="00AD588C" w:rsidRDefault="00AD588C" w:rsidP="00AD588C">
      <w:pPr>
        <w:spacing w:after="0" w:line="276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We declare our faith in God, who is Father, Son and Holy Spirit.</w:t>
      </w:r>
    </w:p>
    <w:p w14:paraId="45986B65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70443B5B" w14:textId="7D9FA5C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I believe in God, the Father almighty,</w:t>
      </w:r>
    </w:p>
    <w:p w14:paraId="04A60E38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creator of heaven and earth.</w:t>
      </w:r>
    </w:p>
    <w:p w14:paraId="717C2D11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</w:p>
    <w:p w14:paraId="43D9E441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I believe in Jesus Christ, his only Son, our Lord,</w:t>
      </w:r>
    </w:p>
    <w:p w14:paraId="19166DDA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who was conceived by the Holy Spirit,</w:t>
      </w:r>
    </w:p>
    <w:p w14:paraId="0C810EAD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born of the Virgin Mary,</w:t>
      </w:r>
    </w:p>
    <w:p w14:paraId="4E1CCB74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suffered under Pontius Pilate,</w:t>
      </w:r>
    </w:p>
    <w:p w14:paraId="41B5FB5B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was crucified, died, and was buried;</w:t>
      </w:r>
    </w:p>
    <w:p w14:paraId="7D78A035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he descended to the dead.</w:t>
      </w:r>
    </w:p>
    <w:p w14:paraId="17A6FC67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On the third day he rose again;</w:t>
      </w:r>
    </w:p>
    <w:p w14:paraId="7C2DCBAA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he ascended into heaven,</w:t>
      </w:r>
    </w:p>
    <w:p w14:paraId="03EB2735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he is seated at the right hand of the Father,</w:t>
      </w:r>
    </w:p>
    <w:p w14:paraId="6F4BC5D6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and he will come to judge the living and the dead.</w:t>
      </w:r>
    </w:p>
    <w:p w14:paraId="48F19BAD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</w:p>
    <w:p w14:paraId="77EE1C47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I believe in the Holy Spirit,</w:t>
      </w:r>
    </w:p>
    <w:p w14:paraId="04BFC73C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the holy catholic Church,</w:t>
      </w:r>
    </w:p>
    <w:p w14:paraId="4C4AEA97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the communion of saints,</w:t>
      </w:r>
    </w:p>
    <w:p w14:paraId="7116799F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the forgiveness of sins,</w:t>
      </w:r>
    </w:p>
    <w:p w14:paraId="0644AFA4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the resurrection of the body,</w:t>
      </w:r>
    </w:p>
    <w:p w14:paraId="1412E931" w14:textId="77777777" w:rsidR="00AD588C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and the life everlasting.</w:t>
      </w:r>
    </w:p>
    <w:p w14:paraId="67880CA7" w14:textId="3488C2A3" w:rsidR="00A41736" w:rsidRPr="00AD588C" w:rsidRDefault="00AD588C" w:rsidP="00AD588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Amen.</w:t>
      </w:r>
    </w:p>
    <w:p w14:paraId="1CAC7975" w14:textId="77777777" w:rsidR="00AD588C" w:rsidRDefault="00AD588C" w:rsidP="004A04E5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126A891A" w14:textId="77777777" w:rsidR="00FB57A0" w:rsidRDefault="00FB57A0" w:rsidP="004A04E5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453C6AD1" w14:textId="4858D184" w:rsidR="004A04E5" w:rsidRPr="00AD588C" w:rsidRDefault="000B4D53" w:rsidP="004A04E5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 xml:space="preserve">The </w:t>
      </w:r>
      <w:r w:rsidR="004A04E5" w:rsidRPr="00AD588C">
        <w:rPr>
          <w:rFonts w:cstheme="minorHAnsi"/>
          <w:sz w:val="28"/>
          <w:szCs w:val="28"/>
          <w:u w:val="single"/>
        </w:rPr>
        <w:t>Intercessions</w:t>
      </w:r>
    </w:p>
    <w:p w14:paraId="4F298DA5" w14:textId="095EF356" w:rsidR="005C081C" w:rsidRPr="00AD588C" w:rsidRDefault="005C081C" w:rsidP="004A04E5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4B0B9CA2" w14:textId="77777777" w:rsidR="00A41736" w:rsidRPr="00AD588C" w:rsidRDefault="00A41736" w:rsidP="00664E78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1DB1472F" w14:textId="57662511" w:rsidR="00664E78" w:rsidRPr="00AD588C" w:rsidRDefault="00BF26A2" w:rsidP="00664E78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 xml:space="preserve">Offertory </w:t>
      </w:r>
      <w:r w:rsidR="00664E78" w:rsidRPr="00AD588C">
        <w:rPr>
          <w:rFonts w:cstheme="minorHAnsi"/>
          <w:sz w:val="28"/>
          <w:szCs w:val="28"/>
          <w:u w:val="single"/>
        </w:rPr>
        <w:t xml:space="preserve">Hymn </w:t>
      </w:r>
      <w:r w:rsidR="00EF6544" w:rsidRPr="00AD588C">
        <w:rPr>
          <w:rFonts w:cstheme="minorHAnsi"/>
          <w:sz w:val="28"/>
          <w:szCs w:val="28"/>
          <w:u w:val="single"/>
        </w:rPr>
        <w:t>464</w:t>
      </w:r>
      <w:r w:rsidR="00664E78" w:rsidRPr="00AD588C">
        <w:rPr>
          <w:rFonts w:cstheme="minorHAnsi"/>
          <w:sz w:val="28"/>
          <w:szCs w:val="28"/>
        </w:rPr>
        <w:t xml:space="preserve"> </w:t>
      </w:r>
      <w:r w:rsidR="00EF6544" w:rsidRPr="00AD588C">
        <w:rPr>
          <w:rFonts w:cstheme="minorHAnsi"/>
          <w:sz w:val="28"/>
          <w:szCs w:val="28"/>
        </w:rPr>
        <w:t>Take my life and let it be</w:t>
      </w:r>
    </w:p>
    <w:p w14:paraId="1AA9EF8E" w14:textId="338DC3E7" w:rsidR="000B4D53" w:rsidRPr="00AD588C" w:rsidRDefault="000B4D53" w:rsidP="004A04E5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60A156EC" w14:textId="1784C9FF" w:rsidR="00A41736" w:rsidRPr="00AD588C" w:rsidRDefault="00A41736" w:rsidP="004A04E5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Offertory prayer:</w:t>
      </w:r>
    </w:p>
    <w:p w14:paraId="1121EF55" w14:textId="0C39D2E1" w:rsidR="00A41736" w:rsidRPr="00AD588C" w:rsidRDefault="00A41736" w:rsidP="004A04E5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Yours, Lord is the greatness, the power, the glory, the splendour and the majesty; for everything in heaven and on earth is yours.</w:t>
      </w:r>
    </w:p>
    <w:p w14:paraId="6B5F8346" w14:textId="17D43314" w:rsidR="00A41736" w:rsidRPr="00AD588C" w:rsidRDefault="00A41736" w:rsidP="004A04E5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All things come from you, and of your own do we give you.</w:t>
      </w:r>
    </w:p>
    <w:p w14:paraId="19C7ED3F" w14:textId="77777777" w:rsidR="006E4F4B" w:rsidRPr="006E4F4B" w:rsidRDefault="006E4F4B" w:rsidP="006E4F4B">
      <w:pPr>
        <w:spacing w:after="0" w:line="276" w:lineRule="auto"/>
        <w:jc w:val="both"/>
        <w:rPr>
          <w:b/>
          <w:bCs/>
        </w:rPr>
      </w:pPr>
    </w:p>
    <w:sectPr w:rsidR="006E4F4B" w:rsidRPr="006E4F4B" w:rsidSect="00A22107">
      <w:pgSz w:w="16838" w:h="11906" w:orient="landscape"/>
      <w:pgMar w:top="851" w:right="851" w:bottom="851" w:left="851" w:header="708" w:footer="708" w:gutter="0"/>
      <w:cols w:num="2" w:space="170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C28"/>
    <w:rsid w:val="000B4D53"/>
    <w:rsid w:val="000F50DD"/>
    <w:rsid w:val="001D123D"/>
    <w:rsid w:val="002253DC"/>
    <w:rsid w:val="003653A7"/>
    <w:rsid w:val="003C667B"/>
    <w:rsid w:val="00423174"/>
    <w:rsid w:val="004419AC"/>
    <w:rsid w:val="00496F2E"/>
    <w:rsid w:val="004A000E"/>
    <w:rsid w:val="004A04E5"/>
    <w:rsid w:val="004F0A78"/>
    <w:rsid w:val="0050223D"/>
    <w:rsid w:val="005C081C"/>
    <w:rsid w:val="00664E78"/>
    <w:rsid w:val="006E4F4B"/>
    <w:rsid w:val="007C1C28"/>
    <w:rsid w:val="009633A3"/>
    <w:rsid w:val="009655CF"/>
    <w:rsid w:val="009A4F9D"/>
    <w:rsid w:val="00A22107"/>
    <w:rsid w:val="00A41736"/>
    <w:rsid w:val="00AD588C"/>
    <w:rsid w:val="00B24318"/>
    <w:rsid w:val="00BF26A2"/>
    <w:rsid w:val="00C97D30"/>
    <w:rsid w:val="00CB272B"/>
    <w:rsid w:val="00CE6E21"/>
    <w:rsid w:val="00E04747"/>
    <w:rsid w:val="00E72E03"/>
    <w:rsid w:val="00EF6544"/>
    <w:rsid w:val="00FB57A0"/>
    <w:rsid w:val="00FD66E2"/>
    <w:rsid w:val="00FF0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156AC"/>
  <w15:chartTrackingRefBased/>
  <w15:docId w15:val="{910F3D99-3172-42B0-B454-FF0DED24C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C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ssica\Documents\BChurch\Sermon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E51C64-5219-4157-B531-263B18FD7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Sermon Template</Template>
  <TotalTime>67</TotalTime>
  <Pages>4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 Turner</cp:lastModifiedBy>
  <cp:revision>6</cp:revision>
  <dcterms:created xsi:type="dcterms:W3CDTF">2025-08-11T17:25:00Z</dcterms:created>
  <dcterms:modified xsi:type="dcterms:W3CDTF">2025-08-12T22:03:00Z</dcterms:modified>
</cp:coreProperties>
</file>