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3D65A" w14:textId="5ABD3E70" w:rsidR="00C06F82" w:rsidRDefault="00C06F82" w:rsidP="00C06F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column"/>
      </w: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F51A0F" wp14:editId="50E7E932">
                <wp:simplePos x="0" y="0"/>
                <wp:positionH relativeFrom="column">
                  <wp:posOffset>2957195</wp:posOffset>
                </wp:positionH>
                <wp:positionV relativeFrom="paragraph">
                  <wp:posOffset>8255</wp:posOffset>
                </wp:positionV>
                <wp:extent cx="998220" cy="1059180"/>
                <wp:effectExtent l="0" t="0" r="0" b="7620"/>
                <wp:wrapNone/>
                <wp:docPr id="104073306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220" cy="1059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E9ABAD" w14:textId="6D05D2CB" w:rsidR="00C06F82" w:rsidRDefault="00C06F82">
                            <w:r w:rsidRPr="00C06F82">
                              <w:drawing>
                                <wp:inline distT="0" distB="0" distL="0" distR="0" wp14:anchorId="50296299" wp14:editId="21C38979">
                                  <wp:extent cx="782320" cy="800100"/>
                                  <wp:effectExtent l="0" t="0" r="0" b="0"/>
                                  <wp:docPr id="109365910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6282" cy="8143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F51A0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2.85pt;margin-top:.65pt;width:78.6pt;height:8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" fillcolor="white [3201]" stroked="f" strokeweight=".5pt">
                <v:textbox>
                  <w:txbxContent>
                    <w:p w14:paraId="3EE9ABAD" w14:textId="6D05D2CB" w:rsidR="00C06F82" w:rsidRDefault="00C06F82">
                      <w:r w:rsidRPr="00C06F82">
                        <w:drawing>
                          <wp:inline distT="0" distB="0" distL="0" distR="0" wp14:anchorId="50296299" wp14:editId="21C38979">
                            <wp:extent cx="782320" cy="800100"/>
                            <wp:effectExtent l="0" t="0" r="0" b="0"/>
                            <wp:docPr id="109365910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6282" cy="8143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4A000E">
        <w:rPr>
          <w:b/>
          <w:bCs/>
          <w:sz w:val="32"/>
          <w:szCs w:val="32"/>
        </w:rPr>
        <w:t>St Michael’s Church, Cumnor</w:t>
      </w:r>
    </w:p>
    <w:p w14:paraId="41424782" w14:textId="0B426546" w:rsidR="00C06F82" w:rsidRPr="004A000E" w:rsidRDefault="00C06F82" w:rsidP="00C06F82">
      <w:pPr>
        <w:rPr>
          <w:b/>
          <w:bCs/>
          <w:sz w:val="32"/>
          <w:szCs w:val="32"/>
        </w:rPr>
      </w:pPr>
      <w:r w:rsidRPr="004A000E">
        <w:rPr>
          <w:b/>
          <w:bCs/>
          <w:sz w:val="32"/>
          <w:szCs w:val="32"/>
        </w:rPr>
        <w:t>Morning Worship</w:t>
      </w:r>
    </w:p>
    <w:p w14:paraId="26BE20AB" w14:textId="7A900686" w:rsidR="00C06F82" w:rsidRDefault="00C06F82" w:rsidP="00C06F82">
      <w:pPr>
        <w:rPr>
          <w:b/>
          <w:bCs/>
          <w:sz w:val="28"/>
          <w:szCs w:val="28"/>
        </w:rPr>
      </w:pPr>
      <w:r w:rsidRPr="004A000E">
        <w:rPr>
          <w:b/>
          <w:bCs/>
          <w:sz w:val="28"/>
          <w:szCs w:val="28"/>
        </w:rPr>
        <w:t xml:space="preserve">Sunday </w:t>
      </w:r>
      <w:r>
        <w:rPr>
          <w:b/>
          <w:bCs/>
          <w:sz w:val="28"/>
          <w:szCs w:val="28"/>
        </w:rPr>
        <w:t>12</w:t>
      </w:r>
      <w:r w:rsidRPr="004A000E">
        <w:rPr>
          <w:b/>
          <w:bCs/>
          <w:sz w:val="28"/>
          <w:szCs w:val="28"/>
          <w:vertAlign w:val="superscript"/>
        </w:rPr>
        <w:t>th</w:t>
      </w:r>
      <w:r w:rsidRPr="004A000E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October</w:t>
      </w:r>
      <w:r w:rsidRPr="004A000E">
        <w:rPr>
          <w:b/>
          <w:bCs/>
          <w:sz w:val="28"/>
          <w:szCs w:val="28"/>
        </w:rPr>
        <w:t xml:space="preserve"> 2025</w:t>
      </w:r>
    </w:p>
    <w:p w14:paraId="73E6079D" w14:textId="77777777" w:rsidR="00E835CD" w:rsidRDefault="00E835CD" w:rsidP="00C06F82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0CC7E386" w14:textId="0D398D15" w:rsidR="00C06F82" w:rsidRPr="00AD588C" w:rsidRDefault="00C06F82" w:rsidP="00C06F82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  <w:r w:rsidRPr="00AD588C">
        <w:rPr>
          <w:rFonts w:cstheme="minorHAnsi"/>
          <w:sz w:val="28"/>
          <w:szCs w:val="28"/>
          <w:u w:val="single"/>
        </w:rPr>
        <w:t>Welcome and call to worship</w:t>
      </w:r>
    </w:p>
    <w:p w14:paraId="439A2D47" w14:textId="64E1D521" w:rsidR="00C06F82" w:rsidRPr="00C06F82" w:rsidRDefault="00C06F82" w:rsidP="005F2E6E">
      <w:pPr>
        <w:jc w:val="both"/>
        <w:rPr>
          <w:sz w:val="28"/>
          <w:szCs w:val="28"/>
        </w:rPr>
      </w:pPr>
      <w:r w:rsidRPr="00C06F82">
        <w:rPr>
          <w:sz w:val="28"/>
          <w:szCs w:val="28"/>
        </w:rPr>
        <w:t>W</w:t>
      </w:r>
      <w:r w:rsidRPr="00C06F82">
        <w:rPr>
          <w:sz w:val="28"/>
          <w:szCs w:val="28"/>
        </w:rPr>
        <w:t>hen he saw he was healed, came back, praising God in a loud voice. He threw himself at Jesus’ feet and thanked him</w:t>
      </w:r>
      <w:r w:rsidRPr="00C06F82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C06F82">
        <w:rPr>
          <w:i/>
          <w:iCs/>
          <w:sz w:val="28"/>
          <w:szCs w:val="28"/>
        </w:rPr>
        <w:t>(Luke 14 v15-6)</w:t>
      </w:r>
    </w:p>
    <w:p w14:paraId="6B79CA87" w14:textId="77777777" w:rsidR="00E835CD" w:rsidRDefault="00E835CD" w:rsidP="00C06F82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192208D7" w14:textId="5ABEF996" w:rsidR="00C06F82" w:rsidRPr="00AD588C" w:rsidRDefault="00C06F82" w:rsidP="00C06F82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  <w:u w:val="single"/>
        </w:rPr>
        <w:t xml:space="preserve">Opening hymn </w:t>
      </w:r>
      <w:r>
        <w:rPr>
          <w:rFonts w:cstheme="minorHAnsi"/>
          <w:sz w:val="28"/>
          <w:szCs w:val="28"/>
          <w:u w:val="single"/>
        </w:rPr>
        <w:t>45</w:t>
      </w:r>
      <w:r w:rsidRPr="00AD588C">
        <w:rPr>
          <w:rFonts w:cstheme="minorHAnsi"/>
          <w:sz w:val="28"/>
          <w:szCs w:val="28"/>
          <w:u w:val="single"/>
        </w:rPr>
        <w:t xml:space="preserve">1 </w:t>
      </w:r>
      <w:r>
        <w:rPr>
          <w:rFonts w:cstheme="minorHAnsi"/>
          <w:sz w:val="28"/>
          <w:szCs w:val="28"/>
        </w:rPr>
        <w:t>Songs of thankfulness and praise</w:t>
      </w:r>
    </w:p>
    <w:p w14:paraId="0B13FEC9" w14:textId="77777777" w:rsidR="00C06F82" w:rsidRDefault="00C06F82" w:rsidP="00C06F82">
      <w:pPr>
        <w:rPr>
          <w:b/>
          <w:bCs/>
          <w:sz w:val="28"/>
          <w:szCs w:val="28"/>
        </w:rPr>
      </w:pPr>
    </w:p>
    <w:p w14:paraId="29F226E9" w14:textId="77777777" w:rsidR="00613903" w:rsidRPr="00613903" w:rsidRDefault="00613903" w:rsidP="00613903">
      <w:pPr>
        <w:spacing w:after="0"/>
        <w:rPr>
          <w:sz w:val="28"/>
          <w:szCs w:val="28"/>
        </w:rPr>
      </w:pPr>
      <w:r w:rsidRPr="00613903">
        <w:rPr>
          <w:sz w:val="28"/>
          <w:szCs w:val="28"/>
        </w:rPr>
        <w:t xml:space="preserve">This is the day that the Lord has made. </w:t>
      </w:r>
    </w:p>
    <w:p w14:paraId="49CB82D3" w14:textId="77777777" w:rsidR="00613903" w:rsidRPr="00613903" w:rsidRDefault="00613903" w:rsidP="00613903">
      <w:pPr>
        <w:spacing w:after="0"/>
        <w:rPr>
          <w:b/>
          <w:bCs/>
          <w:sz w:val="28"/>
          <w:szCs w:val="28"/>
        </w:rPr>
      </w:pPr>
      <w:r w:rsidRPr="00613903">
        <w:rPr>
          <w:b/>
          <w:bCs/>
          <w:sz w:val="28"/>
          <w:szCs w:val="28"/>
        </w:rPr>
        <w:t xml:space="preserve">Let us rejoice and be glad in it. </w:t>
      </w:r>
    </w:p>
    <w:p w14:paraId="1F66ABC0" w14:textId="77777777" w:rsidR="00613903" w:rsidRPr="00613903" w:rsidRDefault="00613903" w:rsidP="00613903">
      <w:pPr>
        <w:spacing w:after="0"/>
        <w:rPr>
          <w:b/>
          <w:bCs/>
          <w:sz w:val="28"/>
          <w:szCs w:val="28"/>
        </w:rPr>
      </w:pPr>
    </w:p>
    <w:p w14:paraId="40D7A916" w14:textId="77777777" w:rsidR="00613903" w:rsidRPr="00613903" w:rsidRDefault="00613903" w:rsidP="00613903">
      <w:pPr>
        <w:spacing w:after="0"/>
        <w:rPr>
          <w:b/>
          <w:bCs/>
          <w:sz w:val="28"/>
          <w:szCs w:val="28"/>
        </w:rPr>
      </w:pPr>
      <w:r w:rsidRPr="00613903">
        <w:rPr>
          <w:b/>
          <w:bCs/>
          <w:sz w:val="28"/>
          <w:szCs w:val="28"/>
        </w:rPr>
        <w:t>Lord, direct our thoughts,</w:t>
      </w:r>
    </w:p>
    <w:p w14:paraId="2C7E7DA5" w14:textId="77777777" w:rsidR="00613903" w:rsidRPr="00613903" w:rsidRDefault="00613903" w:rsidP="00613903">
      <w:pPr>
        <w:spacing w:after="0"/>
        <w:rPr>
          <w:b/>
          <w:bCs/>
          <w:sz w:val="28"/>
          <w:szCs w:val="28"/>
        </w:rPr>
      </w:pPr>
      <w:r w:rsidRPr="00613903">
        <w:rPr>
          <w:b/>
          <w:bCs/>
          <w:sz w:val="28"/>
          <w:szCs w:val="28"/>
        </w:rPr>
        <w:t>teach us to pray,</w:t>
      </w:r>
    </w:p>
    <w:p w14:paraId="0BA6F5D1" w14:textId="77777777" w:rsidR="00613903" w:rsidRPr="00613903" w:rsidRDefault="00613903" w:rsidP="00613903">
      <w:pPr>
        <w:spacing w:after="0"/>
        <w:rPr>
          <w:b/>
          <w:bCs/>
          <w:sz w:val="28"/>
          <w:szCs w:val="28"/>
        </w:rPr>
      </w:pPr>
      <w:r w:rsidRPr="00613903">
        <w:rPr>
          <w:b/>
          <w:bCs/>
          <w:sz w:val="28"/>
          <w:szCs w:val="28"/>
        </w:rPr>
        <w:t>lift up our hearts to worship you</w:t>
      </w:r>
    </w:p>
    <w:p w14:paraId="1F31025C" w14:textId="77777777" w:rsidR="00613903" w:rsidRPr="00613903" w:rsidRDefault="00613903" w:rsidP="00613903">
      <w:pPr>
        <w:spacing w:after="0"/>
        <w:rPr>
          <w:b/>
          <w:bCs/>
          <w:sz w:val="28"/>
          <w:szCs w:val="28"/>
        </w:rPr>
      </w:pPr>
      <w:r w:rsidRPr="00613903">
        <w:rPr>
          <w:b/>
          <w:bCs/>
          <w:sz w:val="28"/>
          <w:szCs w:val="28"/>
        </w:rPr>
        <w:t>in Spirit and in truth,</w:t>
      </w:r>
    </w:p>
    <w:p w14:paraId="6C69EA6A" w14:textId="36343613" w:rsidR="00613903" w:rsidRDefault="00613903" w:rsidP="00613903">
      <w:pPr>
        <w:spacing w:after="0"/>
        <w:rPr>
          <w:b/>
          <w:bCs/>
          <w:sz w:val="28"/>
          <w:szCs w:val="28"/>
        </w:rPr>
      </w:pPr>
      <w:r w:rsidRPr="00613903">
        <w:rPr>
          <w:b/>
          <w:bCs/>
          <w:sz w:val="28"/>
          <w:szCs w:val="28"/>
        </w:rPr>
        <w:t>through Jesus Christ, Amen</w:t>
      </w:r>
    </w:p>
    <w:p w14:paraId="1DE86FB8" w14:textId="77777777" w:rsidR="00C06F82" w:rsidRDefault="00C06F82" w:rsidP="00C06F82">
      <w:pPr>
        <w:rPr>
          <w:b/>
          <w:bCs/>
          <w:sz w:val="28"/>
          <w:szCs w:val="28"/>
        </w:rPr>
      </w:pPr>
    </w:p>
    <w:p w14:paraId="118CF348" w14:textId="170D63FC" w:rsidR="00613903" w:rsidRPr="00613903" w:rsidRDefault="00613903" w:rsidP="00C06F82">
      <w:pPr>
        <w:rPr>
          <w:sz w:val="28"/>
          <w:szCs w:val="28"/>
          <w:u w:val="single"/>
        </w:rPr>
      </w:pPr>
      <w:r w:rsidRPr="00613903">
        <w:rPr>
          <w:sz w:val="28"/>
          <w:szCs w:val="28"/>
          <w:u w:val="single"/>
        </w:rPr>
        <w:t>The Venite</w:t>
      </w:r>
      <w:r w:rsidR="00214E58">
        <w:rPr>
          <w:sz w:val="28"/>
          <w:szCs w:val="28"/>
          <w:u w:val="single"/>
        </w:rPr>
        <w:t xml:space="preserve"> (Psalm 95 1-7)</w:t>
      </w:r>
    </w:p>
    <w:p w14:paraId="3AB3C1F3" w14:textId="4D4CD652" w:rsidR="00613903" w:rsidRPr="00214E58" w:rsidRDefault="00613903" w:rsidP="00613903">
      <w:pPr>
        <w:spacing w:after="0"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t>1    O come, let us</w:t>
      </w:r>
      <w:r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sing to the</w:t>
      </w:r>
      <w:r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Lord;  </w:t>
      </w:r>
      <w:r w:rsidRPr="00214E58">
        <w:rPr>
          <w:rFonts w:ascii="Segoe UI Symbol" w:hAnsi="Segoe UI Symbol" w:cs="Segoe UI Symbol"/>
          <w:b/>
          <w:bCs/>
          <w:sz w:val="28"/>
          <w:szCs w:val="28"/>
        </w:rPr>
        <w:t>♦</w:t>
      </w:r>
    </w:p>
    <w:p w14:paraId="13F9F840" w14:textId="5D2F6A5F" w:rsidR="00613903" w:rsidRPr="00214E58" w:rsidRDefault="00613903" w:rsidP="00613903">
      <w:pPr>
        <w:spacing w:after="0"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t>let us heartily rejoice in the</w:t>
      </w:r>
      <w:r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rock of our </w:t>
      </w:r>
      <w:proofErr w:type="spellStart"/>
      <w:r w:rsidRPr="00214E58">
        <w:rPr>
          <w:b/>
          <w:bCs/>
          <w:sz w:val="28"/>
          <w:szCs w:val="28"/>
        </w:rPr>
        <w:t>sal</w:t>
      </w:r>
      <w:proofErr w:type="spellEnd"/>
      <w:r w:rsidRPr="00214E58">
        <w:rPr>
          <w:b/>
          <w:bCs/>
          <w:sz w:val="28"/>
          <w:szCs w:val="28"/>
        </w:rPr>
        <w:t>- |</w:t>
      </w:r>
      <w:proofErr w:type="spellStart"/>
      <w:r w:rsidRPr="00214E58">
        <w:rPr>
          <w:b/>
          <w:bCs/>
          <w:sz w:val="28"/>
          <w:szCs w:val="28"/>
        </w:rPr>
        <w:t>vation</w:t>
      </w:r>
      <w:proofErr w:type="spellEnd"/>
      <w:r w:rsidRPr="00214E58">
        <w:rPr>
          <w:b/>
          <w:bCs/>
          <w:sz w:val="28"/>
          <w:szCs w:val="28"/>
        </w:rPr>
        <w:t>.</w:t>
      </w:r>
    </w:p>
    <w:p w14:paraId="071D2E47" w14:textId="2588959E" w:rsidR="00613903" w:rsidRPr="00214E58" w:rsidRDefault="00613903" w:rsidP="00613903">
      <w:pPr>
        <w:spacing w:after="0"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lastRenderedPageBreak/>
        <w:t>2    Let us come into his</w:t>
      </w:r>
      <w:r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presence with</w:t>
      </w:r>
      <w:r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thanksgiving  </w:t>
      </w:r>
      <w:r w:rsidRPr="00214E58">
        <w:rPr>
          <w:rFonts w:ascii="Segoe UI Symbol" w:hAnsi="Segoe UI Symbol" w:cs="Segoe UI Symbol"/>
          <w:b/>
          <w:bCs/>
          <w:sz w:val="28"/>
          <w:szCs w:val="28"/>
        </w:rPr>
        <w:t>♦</w:t>
      </w:r>
    </w:p>
    <w:p w14:paraId="5BF36665" w14:textId="569782A4" w:rsidR="00613903" w:rsidRPr="00214E58" w:rsidRDefault="00613903" w:rsidP="00613903">
      <w:pPr>
        <w:spacing w:after="0"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t>and be</w:t>
      </w:r>
      <w:r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glad in</w:t>
      </w:r>
      <w:r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him with</w:t>
      </w:r>
      <w:r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psalms.</w:t>
      </w:r>
    </w:p>
    <w:p w14:paraId="19481EA7" w14:textId="79EC1401" w:rsidR="00613903" w:rsidRPr="00214E58" w:rsidRDefault="00613903" w:rsidP="00613903">
      <w:pPr>
        <w:spacing w:after="0"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t>3    For the Lord is a</w:t>
      </w:r>
      <w:r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great</w:t>
      </w:r>
      <w:r w:rsidRPr="00214E58">
        <w:rPr>
          <w:b/>
          <w:bCs/>
          <w:sz w:val="28"/>
          <w:szCs w:val="28"/>
        </w:rPr>
        <w:t xml:space="preserve"> | </w:t>
      </w:r>
      <w:r w:rsidRPr="00214E58">
        <w:rPr>
          <w:b/>
          <w:bCs/>
          <w:sz w:val="28"/>
          <w:szCs w:val="28"/>
        </w:rPr>
        <w:t xml:space="preserve">God  </w:t>
      </w:r>
      <w:r w:rsidRPr="00214E58">
        <w:rPr>
          <w:rFonts w:ascii="Segoe UI Symbol" w:hAnsi="Segoe UI Symbol" w:cs="Segoe UI Symbol"/>
          <w:b/>
          <w:bCs/>
          <w:sz w:val="28"/>
          <w:szCs w:val="28"/>
        </w:rPr>
        <w:t>♦</w:t>
      </w:r>
    </w:p>
    <w:p w14:paraId="0ACC8141" w14:textId="30B75C02" w:rsidR="00613903" w:rsidRPr="00214E58" w:rsidRDefault="00613903" w:rsidP="00613903">
      <w:pPr>
        <w:spacing w:after="0"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t>and a great</w:t>
      </w:r>
      <w:r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king above</w:t>
      </w:r>
      <w:r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all</w:t>
      </w:r>
      <w:r w:rsidRPr="00214E58">
        <w:rPr>
          <w:b/>
          <w:bCs/>
          <w:sz w:val="28"/>
          <w:szCs w:val="28"/>
        </w:rPr>
        <w:t xml:space="preserve"> | </w:t>
      </w:r>
      <w:r w:rsidRPr="00214E58">
        <w:rPr>
          <w:b/>
          <w:bCs/>
          <w:sz w:val="28"/>
          <w:szCs w:val="28"/>
        </w:rPr>
        <w:t xml:space="preserve"> gods.</w:t>
      </w:r>
    </w:p>
    <w:p w14:paraId="7E43FD92" w14:textId="7A2E9B95" w:rsidR="00613903" w:rsidRPr="00214E58" w:rsidRDefault="00613903" w:rsidP="00613903">
      <w:pPr>
        <w:spacing w:after="0"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t>4    In his hand are the</w:t>
      </w:r>
      <w:r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depths of the</w:t>
      </w:r>
      <w:r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earth  </w:t>
      </w:r>
      <w:r w:rsidRPr="00214E58">
        <w:rPr>
          <w:rFonts w:ascii="Segoe UI Symbol" w:hAnsi="Segoe UI Symbol" w:cs="Segoe UI Symbol"/>
          <w:b/>
          <w:bCs/>
          <w:sz w:val="28"/>
          <w:szCs w:val="28"/>
        </w:rPr>
        <w:t>♦</w:t>
      </w:r>
    </w:p>
    <w:p w14:paraId="3E5DA6BC" w14:textId="796E9A5C" w:rsidR="00613903" w:rsidRPr="00214E58" w:rsidRDefault="00613903" w:rsidP="00613903">
      <w:pPr>
        <w:spacing w:after="0"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t>and the heights of the</w:t>
      </w:r>
      <w:r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mountains are</w:t>
      </w:r>
      <w:r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his</w:t>
      </w:r>
      <w:r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also.</w:t>
      </w:r>
    </w:p>
    <w:p w14:paraId="02C20D9C" w14:textId="248214CD" w:rsidR="00613903" w:rsidRPr="00214E58" w:rsidRDefault="00613903" w:rsidP="00613903">
      <w:pPr>
        <w:spacing w:after="0"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t>5    The sea is his, for</w:t>
      </w:r>
      <w:r w:rsidR="002F0FC4"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he</w:t>
      </w:r>
      <w:r w:rsidR="002F0FC4"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made it,  </w:t>
      </w:r>
      <w:r w:rsidRPr="00214E58">
        <w:rPr>
          <w:rFonts w:ascii="Segoe UI Symbol" w:hAnsi="Segoe UI Symbol" w:cs="Segoe UI Symbol"/>
          <w:b/>
          <w:bCs/>
          <w:sz w:val="28"/>
          <w:szCs w:val="28"/>
        </w:rPr>
        <w:t>♦</w:t>
      </w:r>
    </w:p>
    <w:p w14:paraId="72BC20BE" w14:textId="678674C8" w:rsidR="00613903" w:rsidRPr="00214E58" w:rsidRDefault="00613903" w:rsidP="00613903">
      <w:pPr>
        <w:spacing w:after="0"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t>and his hands have</w:t>
      </w:r>
      <w:r w:rsidR="002F0FC4"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moulded the</w:t>
      </w:r>
      <w:r w:rsidR="002F0FC4"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dry land.</w:t>
      </w:r>
    </w:p>
    <w:p w14:paraId="7B350F05" w14:textId="4142B0CD" w:rsidR="00613903" w:rsidRPr="00214E58" w:rsidRDefault="00613903" w:rsidP="00613903">
      <w:pPr>
        <w:spacing w:after="0"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t>6    Come, let us worship and</w:t>
      </w:r>
      <w:r w:rsidR="002F0FC4"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bow</w:t>
      </w:r>
      <w:r w:rsidR="002F0FC4"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down  </w:t>
      </w:r>
      <w:r w:rsidRPr="00214E58">
        <w:rPr>
          <w:rFonts w:ascii="Segoe UI Symbol" w:hAnsi="Segoe UI Symbol" w:cs="Segoe UI Symbol"/>
          <w:b/>
          <w:bCs/>
          <w:sz w:val="28"/>
          <w:szCs w:val="28"/>
        </w:rPr>
        <w:t>♦</w:t>
      </w:r>
    </w:p>
    <w:p w14:paraId="1281C191" w14:textId="4A160B2C" w:rsidR="00613903" w:rsidRPr="00214E58" w:rsidRDefault="00613903" w:rsidP="00613903">
      <w:pPr>
        <w:spacing w:after="0"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t>and kneel be</w:t>
      </w:r>
      <w:r w:rsidR="002F0FC4" w:rsidRPr="00214E58">
        <w:rPr>
          <w:b/>
          <w:bCs/>
          <w:sz w:val="28"/>
          <w:szCs w:val="28"/>
        </w:rPr>
        <w:t xml:space="preserve">-| </w:t>
      </w:r>
      <w:r w:rsidRPr="00214E58">
        <w:rPr>
          <w:b/>
          <w:bCs/>
          <w:sz w:val="28"/>
          <w:szCs w:val="28"/>
        </w:rPr>
        <w:t>fore the</w:t>
      </w:r>
      <w:r w:rsidR="002F0FC4"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Lord our</w:t>
      </w:r>
      <w:r w:rsidR="002F0FC4"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Maker.</w:t>
      </w:r>
    </w:p>
    <w:p w14:paraId="439082D4" w14:textId="27CA03ED" w:rsidR="00613903" w:rsidRPr="00214E58" w:rsidRDefault="00613903" w:rsidP="002F0FC4">
      <w:pPr>
        <w:spacing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t xml:space="preserve">7    For he is </w:t>
      </w:r>
      <w:r w:rsidR="002F0FC4" w:rsidRPr="00214E58">
        <w:rPr>
          <w:b/>
          <w:bCs/>
          <w:sz w:val="28"/>
          <w:szCs w:val="28"/>
        </w:rPr>
        <w:t xml:space="preserve">| </w:t>
      </w:r>
      <w:r w:rsidRPr="00214E58">
        <w:rPr>
          <w:b/>
          <w:bCs/>
          <w:sz w:val="28"/>
          <w:szCs w:val="28"/>
        </w:rPr>
        <w:t>our</w:t>
      </w:r>
      <w:r w:rsidR="002F0FC4"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God;  </w:t>
      </w:r>
      <w:r w:rsidRPr="00214E58">
        <w:rPr>
          <w:rFonts w:ascii="Segoe UI Symbol" w:hAnsi="Segoe UI Symbol" w:cs="Segoe UI Symbol"/>
          <w:b/>
          <w:bCs/>
          <w:sz w:val="28"/>
          <w:szCs w:val="28"/>
        </w:rPr>
        <w:t>♦</w:t>
      </w:r>
      <w:r w:rsidR="002F0FC4" w:rsidRPr="00214E58">
        <w:rPr>
          <w:rFonts w:ascii="Segoe UI Symbol" w:hAnsi="Segoe UI Symbol" w:cs="Segoe UI Symbol"/>
          <w:b/>
          <w:bCs/>
          <w:sz w:val="28"/>
          <w:szCs w:val="28"/>
        </w:rPr>
        <w:t xml:space="preserve"> </w:t>
      </w:r>
      <w:r w:rsidRPr="00214E58">
        <w:rPr>
          <w:b/>
          <w:bCs/>
          <w:sz w:val="28"/>
          <w:szCs w:val="28"/>
        </w:rPr>
        <w:t>we are the people of his pasture and the</w:t>
      </w:r>
      <w:r w:rsidR="002F0FC4"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sheep of</w:t>
      </w:r>
      <w:r w:rsidR="002F0FC4"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his</w:t>
      </w:r>
      <w:r w:rsidR="002F0FC4"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</w:t>
      </w:r>
      <w:r w:rsidRPr="00214E58">
        <w:rPr>
          <w:b/>
          <w:bCs/>
          <w:sz w:val="28"/>
          <w:szCs w:val="28"/>
        </w:rPr>
        <w:t>h</w:t>
      </w:r>
      <w:r w:rsidRPr="00214E58">
        <w:rPr>
          <w:b/>
          <w:bCs/>
          <w:sz w:val="28"/>
          <w:szCs w:val="28"/>
        </w:rPr>
        <w:t>and.</w:t>
      </w:r>
    </w:p>
    <w:p w14:paraId="52C8CC6E" w14:textId="6E2AE3ED" w:rsidR="00613903" w:rsidRPr="00214E58" w:rsidRDefault="00613903" w:rsidP="00613903">
      <w:pPr>
        <w:spacing w:after="0"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t>Glory to the Father and</w:t>
      </w:r>
      <w:r w:rsidR="002F0FC4"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to the</w:t>
      </w:r>
      <w:r w:rsidR="002F0FC4"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Son</w:t>
      </w:r>
      <w:r w:rsidR="002F0FC4" w:rsidRPr="00214E58">
        <w:rPr>
          <w:b/>
          <w:bCs/>
          <w:sz w:val="28"/>
          <w:szCs w:val="28"/>
        </w:rPr>
        <w:t xml:space="preserve"> </w:t>
      </w:r>
      <w:r w:rsidR="002F0FC4" w:rsidRPr="00214E58">
        <w:rPr>
          <w:rFonts w:ascii="Segoe UI Symbol" w:hAnsi="Segoe UI Symbol" w:cs="Segoe UI Symbol"/>
          <w:b/>
          <w:bCs/>
          <w:sz w:val="28"/>
          <w:szCs w:val="28"/>
        </w:rPr>
        <w:t>♦</w:t>
      </w:r>
      <w:r w:rsidR="002F0FC4" w:rsidRPr="00214E58">
        <w:rPr>
          <w:b/>
          <w:bCs/>
          <w:sz w:val="28"/>
          <w:szCs w:val="28"/>
        </w:rPr>
        <w:t xml:space="preserve"> </w:t>
      </w:r>
    </w:p>
    <w:p w14:paraId="434AE4E9" w14:textId="32490075" w:rsidR="00613903" w:rsidRPr="00214E58" w:rsidRDefault="002F0FC4" w:rsidP="00613903">
      <w:pPr>
        <w:spacing w:after="0"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t>A</w:t>
      </w:r>
      <w:r w:rsidR="00613903" w:rsidRPr="00214E58">
        <w:rPr>
          <w:b/>
          <w:bCs/>
          <w:sz w:val="28"/>
          <w:szCs w:val="28"/>
        </w:rPr>
        <w:t>nd</w:t>
      </w:r>
      <w:r w:rsidRPr="00214E58">
        <w:rPr>
          <w:b/>
          <w:bCs/>
          <w:sz w:val="28"/>
          <w:szCs w:val="28"/>
        </w:rPr>
        <w:t xml:space="preserve"> |</w:t>
      </w:r>
      <w:r w:rsidR="00613903" w:rsidRPr="00214E58">
        <w:rPr>
          <w:b/>
          <w:bCs/>
          <w:sz w:val="28"/>
          <w:szCs w:val="28"/>
        </w:rPr>
        <w:t xml:space="preserve"> to the</w:t>
      </w:r>
      <w:r w:rsidRPr="00214E58">
        <w:rPr>
          <w:b/>
          <w:bCs/>
          <w:sz w:val="28"/>
          <w:szCs w:val="28"/>
        </w:rPr>
        <w:t xml:space="preserve"> |</w:t>
      </w:r>
      <w:r w:rsidR="00613903" w:rsidRPr="00214E58">
        <w:rPr>
          <w:b/>
          <w:bCs/>
          <w:sz w:val="28"/>
          <w:szCs w:val="28"/>
        </w:rPr>
        <w:t xml:space="preserve"> Holy </w:t>
      </w:r>
      <w:r w:rsidRPr="00214E58">
        <w:rPr>
          <w:b/>
          <w:bCs/>
          <w:sz w:val="28"/>
          <w:szCs w:val="28"/>
        </w:rPr>
        <w:t xml:space="preserve">| </w:t>
      </w:r>
      <w:r w:rsidR="00613903" w:rsidRPr="00214E58">
        <w:rPr>
          <w:b/>
          <w:bCs/>
          <w:sz w:val="28"/>
          <w:szCs w:val="28"/>
        </w:rPr>
        <w:t>Spirit;</w:t>
      </w:r>
    </w:p>
    <w:p w14:paraId="4DCCA910" w14:textId="4DC9A8AA" w:rsidR="00613903" w:rsidRPr="00214E58" w:rsidRDefault="00613903" w:rsidP="00613903">
      <w:pPr>
        <w:spacing w:after="0"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t>as it was in the beginning</w:t>
      </w:r>
      <w:r w:rsidR="002F0FC4" w:rsidRPr="00214E58">
        <w:rPr>
          <w:b/>
          <w:bCs/>
          <w:sz w:val="28"/>
          <w:szCs w:val="28"/>
        </w:rPr>
        <w:t>, |</w:t>
      </w:r>
      <w:r w:rsidRPr="00214E58">
        <w:rPr>
          <w:b/>
          <w:bCs/>
          <w:sz w:val="28"/>
          <w:szCs w:val="28"/>
        </w:rPr>
        <w:t xml:space="preserve"> is </w:t>
      </w:r>
      <w:r w:rsidR="002F0FC4" w:rsidRPr="00214E58">
        <w:rPr>
          <w:b/>
          <w:bCs/>
          <w:sz w:val="28"/>
          <w:szCs w:val="28"/>
        </w:rPr>
        <w:t xml:space="preserve">| </w:t>
      </w:r>
      <w:r w:rsidRPr="00214E58">
        <w:rPr>
          <w:b/>
          <w:bCs/>
          <w:sz w:val="28"/>
          <w:szCs w:val="28"/>
        </w:rPr>
        <w:t>now</w:t>
      </w:r>
      <w:r w:rsidR="002F0FC4" w:rsidRPr="00214E58">
        <w:rPr>
          <w:b/>
          <w:bCs/>
          <w:sz w:val="28"/>
          <w:szCs w:val="28"/>
        </w:rPr>
        <w:t xml:space="preserve"> </w:t>
      </w:r>
      <w:r w:rsidR="002F0FC4" w:rsidRPr="00214E58">
        <w:rPr>
          <w:rFonts w:ascii="Segoe UI Symbol" w:hAnsi="Segoe UI Symbol" w:cs="Segoe UI Symbol"/>
          <w:b/>
          <w:bCs/>
          <w:sz w:val="28"/>
          <w:szCs w:val="28"/>
        </w:rPr>
        <w:t>♦</w:t>
      </w:r>
    </w:p>
    <w:p w14:paraId="2A0696F8" w14:textId="3C600FD4" w:rsidR="00613903" w:rsidRDefault="00613903" w:rsidP="00613903">
      <w:pPr>
        <w:spacing w:after="0" w:line="276" w:lineRule="auto"/>
        <w:rPr>
          <w:b/>
          <w:bCs/>
          <w:sz w:val="28"/>
          <w:szCs w:val="28"/>
        </w:rPr>
      </w:pPr>
      <w:r w:rsidRPr="00214E58">
        <w:rPr>
          <w:b/>
          <w:bCs/>
          <w:sz w:val="28"/>
          <w:szCs w:val="28"/>
        </w:rPr>
        <w:t>and</w:t>
      </w:r>
      <w:r w:rsidR="002F0FC4" w:rsidRPr="00214E58">
        <w:rPr>
          <w:b/>
          <w:bCs/>
          <w:sz w:val="28"/>
          <w:szCs w:val="28"/>
        </w:rPr>
        <w:t xml:space="preserve"> </w:t>
      </w:r>
      <w:r w:rsidRPr="00214E58">
        <w:rPr>
          <w:b/>
          <w:bCs/>
          <w:sz w:val="28"/>
          <w:szCs w:val="28"/>
        </w:rPr>
        <w:t xml:space="preserve">shall be </w:t>
      </w:r>
      <w:r w:rsidR="002F0FC4" w:rsidRPr="00214E58">
        <w:rPr>
          <w:b/>
          <w:bCs/>
          <w:sz w:val="28"/>
          <w:szCs w:val="28"/>
        </w:rPr>
        <w:t xml:space="preserve">| </w:t>
      </w:r>
      <w:r w:rsidRPr="00214E58">
        <w:rPr>
          <w:b/>
          <w:bCs/>
          <w:sz w:val="28"/>
          <w:szCs w:val="28"/>
        </w:rPr>
        <w:t>for ever.</w:t>
      </w:r>
      <w:r w:rsidR="002F0FC4" w:rsidRPr="00214E58">
        <w:rPr>
          <w:b/>
          <w:bCs/>
          <w:sz w:val="28"/>
          <w:szCs w:val="28"/>
        </w:rPr>
        <w:t xml:space="preserve"> |</w:t>
      </w:r>
      <w:r w:rsidRPr="00214E58">
        <w:rPr>
          <w:b/>
          <w:bCs/>
          <w:sz w:val="28"/>
          <w:szCs w:val="28"/>
        </w:rPr>
        <w:t xml:space="preserve"> A</w:t>
      </w:r>
      <w:r w:rsidR="002F0FC4" w:rsidRPr="00214E58">
        <w:rPr>
          <w:b/>
          <w:bCs/>
          <w:sz w:val="28"/>
          <w:szCs w:val="28"/>
        </w:rPr>
        <w:t xml:space="preserve">-| </w:t>
      </w:r>
      <w:r w:rsidRPr="00214E58">
        <w:rPr>
          <w:b/>
          <w:bCs/>
          <w:sz w:val="28"/>
          <w:szCs w:val="28"/>
        </w:rPr>
        <w:t>men.</w:t>
      </w:r>
    </w:p>
    <w:p w14:paraId="52CEEC0A" w14:textId="77777777" w:rsidR="00214E58" w:rsidRDefault="00214E58" w:rsidP="00613903">
      <w:pPr>
        <w:spacing w:after="0" w:line="276" w:lineRule="auto"/>
        <w:rPr>
          <w:b/>
          <w:bCs/>
          <w:sz w:val="28"/>
          <w:szCs w:val="28"/>
        </w:rPr>
      </w:pPr>
    </w:p>
    <w:p w14:paraId="6460BBEE" w14:textId="77777777" w:rsidR="00214E58" w:rsidRPr="00AD588C" w:rsidRDefault="00214E58" w:rsidP="00214E58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  <w:u w:val="single"/>
        </w:rPr>
        <w:t>Prayers of Forgiveness</w:t>
      </w:r>
      <w:r w:rsidRPr="00AD588C">
        <w:rPr>
          <w:rFonts w:cstheme="minorHAnsi"/>
          <w:sz w:val="28"/>
          <w:szCs w:val="28"/>
        </w:rPr>
        <w:t xml:space="preserve"> </w:t>
      </w:r>
    </w:p>
    <w:p w14:paraId="7007748E" w14:textId="383865AA" w:rsidR="00214E58" w:rsidRPr="00214E58" w:rsidRDefault="00214E58" w:rsidP="00613903">
      <w:pPr>
        <w:spacing w:after="0" w:line="276" w:lineRule="auto"/>
        <w:rPr>
          <w:sz w:val="28"/>
          <w:szCs w:val="28"/>
        </w:rPr>
      </w:pPr>
      <w:r w:rsidRPr="00214E58">
        <w:rPr>
          <w:sz w:val="28"/>
          <w:szCs w:val="28"/>
        </w:rPr>
        <w:t>Psalm 95 continues:</w:t>
      </w:r>
    </w:p>
    <w:p w14:paraId="457E1D3D" w14:textId="77777777" w:rsidR="00214E58" w:rsidRDefault="00214E58" w:rsidP="00214E58">
      <w:pPr>
        <w:spacing w:after="0" w:line="276" w:lineRule="auto"/>
        <w:jc w:val="both"/>
        <w:rPr>
          <w:sz w:val="28"/>
          <w:szCs w:val="28"/>
        </w:rPr>
      </w:pPr>
      <w:r w:rsidRPr="00214E58">
        <w:rPr>
          <w:sz w:val="28"/>
          <w:szCs w:val="28"/>
        </w:rPr>
        <w:t>O that today you would listen to his voice: </w:t>
      </w:r>
    </w:p>
    <w:p w14:paraId="3DD027AC" w14:textId="6478F740" w:rsidR="00521CAC" w:rsidRPr="000527A5" w:rsidRDefault="00214E58" w:rsidP="00521CAC">
      <w:pPr>
        <w:spacing w:after="0"/>
        <w:rPr>
          <w:rFonts w:cstheme="minorHAnsi"/>
          <w:sz w:val="28"/>
          <w:szCs w:val="28"/>
          <w:u w:val="single"/>
        </w:rPr>
      </w:pPr>
      <w:r w:rsidRPr="00214E58">
        <w:rPr>
          <w:sz w:val="28"/>
          <w:szCs w:val="28"/>
        </w:rPr>
        <w:t xml:space="preserve">‘Harden not your hearts as at </w:t>
      </w:r>
      <w:proofErr w:type="spellStart"/>
      <w:r w:rsidRPr="00214E58">
        <w:rPr>
          <w:sz w:val="28"/>
          <w:szCs w:val="28"/>
        </w:rPr>
        <w:t>Meribah</w:t>
      </w:r>
      <w:proofErr w:type="spellEnd"/>
      <w:r w:rsidRPr="00214E58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214E58">
        <w:rPr>
          <w:sz w:val="28"/>
          <w:szCs w:val="28"/>
        </w:rPr>
        <w:t>on that day at Massah in the wilderness, </w:t>
      </w:r>
      <w:r w:rsidRPr="00214E58">
        <w:rPr>
          <w:sz w:val="28"/>
          <w:szCs w:val="28"/>
        </w:rPr>
        <w:t xml:space="preserve"> </w:t>
      </w:r>
      <w:r>
        <w:rPr>
          <w:sz w:val="28"/>
          <w:szCs w:val="28"/>
        </w:rPr>
        <w:t>w</w:t>
      </w:r>
      <w:r w:rsidRPr="00214E58">
        <w:rPr>
          <w:sz w:val="28"/>
          <w:szCs w:val="28"/>
        </w:rPr>
        <w:t>hen your forebears tested me, and put me to the proof, though they had seen my works. </w:t>
      </w:r>
      <w:r w:rsidRPr="00214E58">
        <w:rPr>
          <w:sz w:val="28"/>
          <w:szCs w:val="28"/>
        </w:rPr>
        <w:t xml:space="preserve"> </w:t>
      </w:r>
      <w:r w:rsidRPr="00214E58">
        <w:rPr>
          <w:sz w:val="28"/>
          <w:szCs w:val="28"/>
        </w:rPr>
        <w:t>Forty years long I detested that generation and</w:t>
      </w:r>
      <w:r w:rsidR="005F2E6E">
        <w:rPr>
          <w:sz w:val="28"/>
          <w:szCs w:val="28"/>
        </w:rPr>
        <w:br w:type="column"/>
      </w:r>
      <w:r w:rsidR="00521CAC" w:rsidRPr="000527A5">
        <w:rPr>
          <w:rFonts w:cstheme="minorHAnsi"/>
          <w:sz w:val="28"/>
          <w:szCs w:val="28"/>
          <w:u w:val="single"/>
        </w:rPr>
        <w:t>Concluding prayer</w:t>
      </w:r>
    </w:p>
    <w:p w14:paraId="758ED3A3" w14:textId="77777777" w:rsidR="00521CAC" w:rsidRPr="000527A5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14:paraId="035A1279" w14:textId="77777777" w:rsidR="00521CAC" w:rsidRPr="00521CAC" w:rsidRDefault="00521CAC" w:rsidP="00521CA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521CAC">
        <w:rPr>
          <w:rFonts w:cstheme="minorHAnsi"/>
          <w:b/>
          <w:bCs/>
          <w:sz w:val="28"/>
          <w:szCs w:val="28"/>
        </w:rPr>
        <w:t>Lord Jesus Christ,</w:t>
      </w:r>
    </w:p>
    <w:p w14:paraId="318361FB" w14:textId="77777777" w:rsidR="00521CAC" w:rsidRPr="00521CAC" w:rsidRDefault="00521CAC" w:rsidP="00521CA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521CAC">
        <w:rPr>
          <w:rFonts w:cstheme="minorHAnsi"/>
          <w:b/>
          <w:bCs/>
          <w:sz w:val="28"/>
          <w:szCs w:val="28"/>
        </w:rPr>
        <w:t>Son of the living God,</w:t>
      </w:r>
    </w:p>
    <w:p w14:paraId="1852B29A" w14:textId="77777777" w:rsidR="00521CAC" w:rsidRPr="00521CAC" w:rsidRDefault="00521CAC" w:rsidP="00521CA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521CAC">
        <w:rPr>
          <w:rFonts w:cstheme="minorHAnsi"/>
          <w:b/>
          <w:bCs/>
          <w:sz w:val="28"/>
          <w:szCs w:val="28"/>
        </w:rPr>
        <w:t>teach us to walk in your way more trustfully,</w:t>
      </w:r>
    </w:p>
    <w:p w14:paraId="379A7E4F" w14:textId="77777777" w:rsidR="00521CAC" w:rsidRPr="00521CAC" w:rsidRDefault="00521CAC" w:rsidP="00521CA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521CAC">
        <w:rPr>
          <w:rFonts w:cstheme="minorHAnsi"/>
          <w:b/>
          <w:bCs/>
          <w:sz w:val="28"/>
          <w:szCs w:val="28"/>
        </w:rPr>
        <w:t>to accept your truth more faithfully,</w:t>
      </w:r>
    </w:p>
    <w:p w14:paraId="3CEC77AA" w14:textId="77777777" w:rsidR="00521CAC" w:rsidRPr="00521CAC" w:rsidRDefault="00521CAC" w:rsidP="00521CA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521CAC">
        <w:rPr>
          <w:rFonts w:cstheme="minorHAnsi"/>
          <w:b/>
          <w:bCs/>
          <w:sz w:val="28"/>
          <w:szCs w:val="28"/>
        </w:rPr>
        <w:t>to share your life more lovingly;</w:t>
      </w:r>
    </w:p>
    <w:p w14:paraId="56B77BDD" w14:textId="77777777" w:rsidR="00521CAC" w:rsidRPr="00521CAC" w:rsidRDefault="00521CAC" w:rsidP="00521CA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521CAC">
        <w:rPr>
          <w:rFonts w:cstheme="minorHAnsi"/>
          <w:b/>
          <w:bCs/>
          <w:sz w:val="28"/>
          <w:szCs w:val="28"/>
        </w:rPr>
        <w:t>so that we may come</w:t>
      </w:r>
    </w:p>
    <w:p w14:paraId="5817B596" w14:textId="77777777" w:rsidR="00521CAC" w:rsidRPr="00521CAC" w:rsidRDefault="00521CAC" w:rsidP="00521CA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521CAC">
        <w:rPr>
          <w:rFonts w:cstheme="minorHAnsi"/>
          <w:b/>
          <w:bCs/>
          <w:sz w:val="28"/>
          <w:szCs w:val="28"/>
        </w:rPr>
        <w:t>by the power of the Holy Spirit</w:t>
      </w:r>
    </w:p>
    <w:p w14:paraId="209E0F57" w14:textId="77777777" w:rsidR="00521CAC" w:rsidRPr="00521CAC" w:rsidRDefault="00521CAC" w:rsidP="00521CA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521CAC">
        <w:rPr>
          <w:rFonts w:cstheme="minorHAnsi"/>
          <w:b/>
          <w:bCs/>
          <w:sz w:val="28"/>
          <w:szCs w:val="28"/>
        </w:rPr>
        <w:t>as one family to the kingdom of the Father,</w:t>
      </w:r>
    </w:p>
    <w:p w14:paraId="451CF65C" w14:textId="6A27F273" w:rsidR="00521CAC" w:rsidRPr="00521CAC" w:rsidRDefault="00521CAC" w:rsidP="00521CA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521CAC">
        <w:rPr>
          <w:rFonts w:cstheme="minorHAnsi"/>
          <w:b/>
          <w:bCs/>
          <w:sz w:val="28"/>
          <w:szCs w:val="28"/>
        </w:rPr>
        <w:t>where you live for ever and ever.</w:t>
      </w:r>
      <w:r>
        <w:rPr>
          <w:rFonts w:cstheme="minorHAnsi"/>
          <w:b/>
          <w:bCs/>
          <w:sz w:val="28"/>
          <w:szCs w:val="28"/>
        </w:rPr>
        <w:t xml:space="preserve"> </w:t>
      </w:r>
      <w:r w:rsidRPr="00521CAC">
        <w:rPr>
          <w:rFonts w:cstheme="minorHAnsi"/>
          <w:b/>
          <w:bCs/>
          <w:sz w:val="28"/>
          <w:szCs w:val="28"/>
        </w:rPr>
        <w:t>Amen</w:t>
      </w:r>
    </w:p>
    <w:p w14:paraId="0323FE0B" w14:textId="77777777" w:rsidR="00521CAC" w:rsidRPr="00521CAC" w:rsidRDefault="00521CAC" w:rsidP="00521CAC">
      <w:pPr>
        <w:spacing w:after="0" w:line="256" w:lineRule="auto"/>
        <w:rPr>
          <w:rFonts w:eastAsia="Calibri" w:cstheme="minorHAnsi"/>
          <w:b/>
          <w:bCs/>
          <w:sz w:val="28"/>
          <w:szCs w:val="28"/>
          <w:u w:val="single"/>
        </w:rPr>
      </w:pPr>
    </w:p>
    <w:p w14:paraId="16D59E93" w14:textId="77777777" w:rsidR="00521CAC" w:rsidRPr="000527A5" w:rsidRDefault="00521CAC" w:rsidP="00521CAC">
      <w:pPr>
        <w:spacing w:after="0" w:line="276" w:lineRule="auto"/>
        <w:rPr>
          <w:sz w:val="28"/>
          <w:szCs w:val="28"/>
          <w:u w:val="single"/>
        </w:rPr>
      </w:pPr>
      <w:r w:rsidRPr="000527A5">
        <w:rPr>
          <w:sz w:val="28"/>
          <w:szCs w:val="28"/>
          <w:u w:val="single"/>
        </w:rPr>
        <w:t>The Blessing</w:t>
      </w:r>
    </w:p>
    <w:p w14:paraId="1C313830" w14:textId="77777777" w:rsidR="00521CAC" w:rsidRPr="000527A5" w:rsidRDefault="00521CAC" w:rsidP="00521CAC">
      <w:pPr>
        <w:spacing w:after="0" w:line="276" w:lineRule="auto"/>
        <w:jc w:val="both"/>
        <w:rPr>
          <w:sz w:val="28"/>
          <w:szCs w:val="28"/>
        </w:rPr>
      </w:pPr>
      <w:r w:rsidRPr="000527A5">
        <w:rPr>
          <w:sz w:val="28"/>
          <w:szCs w:val="28"/>
        </w:rPr>
        <w:t>May the Lord of all healing, hope, and new beginnings,</w:t>
      </w:r>
      <w:r>
        <w:rPr>
          <w:sz w:val="28"/>
          <w:szCs w:val="28"/>
        </w:rPr>
        <w:t xml:space="preserve"> </w:t>
      </w:r>
      <w:r w:rsidRPr="000527A5">
        <w:rPr>
          <w:sz w:val="28"/>
          <w:szCs w:val="28"/>
        </w:rPr>
        <w:t>speak to your hearts of how broad and long and deep and</w:t>
      </w:r>
      <w:r>
        <w:rPr>
          <w:sz w:val="28"/>
          <w:szCs w:val="28"/>
        </w:rPr>
        <w:t xml:space="preserve"> </w:t>
      </w:r>
      <w:r w:rsidRPr="000527A5">
        <w:rPr>
          <w:sz w:val="28"/>
          <w:szCs w:val="28"/>
        </w:rPr>
        <w:t>high is his love for you, and may you</w:t>
      </w:r>
      <w:r>
        <w:rPr>
          <w:sz w:val="28"/>
          <w:szCs w:val="28"/>
        </w:rPr>
        <w:t xml:space="preserve"> each</w:t>
      </w:r>
      <w:r w:rsidRPr="000527A5">
        <w:rPr>
          <w:sz w:val="28"/>
          <w:szCs w:val="28"/>
        </w:rPr>
        <w:t xml:space="preserve"> be filled with the</w:t>
      </w:r>
      <w:r>
        <w:rPr>
          <w:sz w:val="28"/>
          <w:szCs w:val="28"/>
        </w:rPr>
        <w:t xml:space="preserve"> </w:t>
      </w:r>
      <w:r w:rsidRPr="000527A5">
        <w:rPr>
          <w:sz w:val="28"/>
          <w:szCs w:val="28"/>
        </w:rPr>
        <w:t>knowledge of his love.</w:t>
      </w:r>
    </w:p>
    <w:p w14:paraId="27453832" w14:textId="77777777" w:rsidR="00521CAC" w:rsidRDefault="00521CAC" w:rsidP="00521CAC">
      <w:pPr>
        <w:spacing w:after="0" w:line="276" w:lineRule="auto"/>
        <w:jc w:val="both"/>
        <w:rPr>
          <w:b/>
          <w:bCs/>
          <w:sz w:val="28"/>
          <w:szCs w:val="28"/>
        </w:rPr>
      </w:pPr>
      <w:r w:rsidRPr="000527A5">
        <w:rPr>
          <w:sz w:val="28"/>
          <w:szCs w:val="28"/>
        </w:rPr>
        <w:t>And the blessing of God almighty, Father, Son and Holy</w:t>
      </w:r>
      <w:r>
        <w:rPr>
          <w:sz w:val="28"/>
          <w:szCs w:val="28"/>
        </w:rPr>
        <w:t xml:space="preserve"> </w:t>
      </w:r>
      <w:r w:rsidRPr="000527A5">
        <w:rPr>
          <w:sz w:val="28"/>
          <w:szCs w:val="28"/>
        </w:rPr>
        <w:t>Spirit, be with you and all those you love, and remain with you</w:t>
      </w:r>
      <w:r>
        <w:rPr>
          <w:sz w:val="28"/>
          <w:szCs w:val="28"/>
        </w:rPr>
        <w:t xml:space="preserve"> </w:t>
      </w:r>
      <w:r w:rsidRPr="000527A5">
        <w:rPr>
          <w:sz w:val="28"/>
          <w:szCs w:val="28"/>
        </w:rPr>
        <w:t xml:space="preserve">always. </w:t>
      </w:r>
      <w:r w:rsidRPr="000527A5">
        <w:rPr>
          <w:b/>
          <w:bCs/>
          <w:sz w:val="28"/>
          <w:szCs w:val="28"/>
        </w:rPr>
        <w:t>Amen</w:t>
      </w:r>
    </w:p>
    <w:p w14:paraId="258996D4" w14:textId="77777777" w:rsidR="00521CAC" w:rsidRDefault="00521CAC" w:rsidP="00521CAC">
      <w:pPr>
        <w:spacing w:after="0" w:line="276" w:lineRule="auto"/>
        <w:jc w:val="both"/>
        <w:rPr>
          <w:b/>
          <w:bCs/>
          <w:sz w:val="28"/>
          <w:szCs w:val="28"/>
        </w:rPr>
      </w:pPr>
    </w:p>
    <w:p w14:paraId="2A6C137E" w14:textId="77777777" w:rsidR="00521CAC" w:rsidRDefault="00521CAC" w:rsidP="00521CAC">
      <w:pPr>
        <w:spacing w:after="0" w:line="276" w:lineRule="auto"/>
        <w:rPr>
          <w:sz w:val="28"/>
          <w:szCs w:val="28"/>
        </w:rPr>
      </w:pPr>
      <w:r w:rsidRPr="000527A5">
        <w:rPr>
          <w:sz w:val="28"/>
          <w:szCs w:val="28"/>
          <w:u w:val="single"/>
        </w:rPr>
        <w:t>Hymn 522</w:t>
      </w:r>
      <w:r w:rsidRPr="000527A5">
        <w:rPr>
          <w:sz w:val="28"/>
          <w:szCs w:val="28"/>
        </w:rPr>
        <w:t xml:space="preserve"> To God be the glory</w:t>
      </w:r>
    </w:p>
    <w:p w14:paraId="05341958" w14:textId="77777777" w:rsidR="00521CAC" w:rsidRDefault="00521CAC" w:rsidP="00521CAC">
      <w:pPr>
        <w:spacing w:after="0" w:line="276" w:lineRule="auto"/>
        <w:rPr>
          <w:rFonts w:eastAsia="Calibri" w:cstheme="minorHAnsi"/>
          <w:sz w:val="28"/>
          <w:szCs w:val="28"/>
        </w:rPr>
      </w:pPr>
    </w:p>
    <w:p w14:paraId="7F23B89E" w14:textId="77777777" w:rsidR="00521CAC" w:rsidRDefault="00521CAC" w:rsidP="00521CAC">
      <w:pPr>
        <w:spacing w:after="0" w:line="276" w:lineRule="auto"/>
        <w:rPr>
          <w:rFonts w:eastAsia="Calibri" w:cstheme="minorHAnsi"/>
          <w:sz w:val="28"/>
          <w:szCs w:val="28"/>
        </w:rPr>
      </w:pPr>
    </w:p>
    <w:p w14:paraId="54AC7A3D" w14:textId="77777777" w:rsidR="00521CAC" w:rsidRDefault="00521CAC" w:rsidP="00521CAC">
      <w:pPr>
        <w:spacing w:after="0" w:line="276" w:lineRule="auto"/>
        <w:rPr>
          <w:rFonts w:eastAsia="Calibri" w:cstheme="minorHAnsi"/>
          <w:sz w:val="28"/>
          <w:szCs w:val="28"/>
        </w:rPr>
      </w:pPr>
    </w:p>
    <w:p w14:paraId="0CAC2824" w14:textId="77777777" w:rsidR="00521CAC" w:rsidRDefault="00521CAC" w:rsidP="00521CAC">
      <w:pPr>
        <w:spacing w:after="0" w:line="276" w:lineRule="auto"/>
        <w:rPr>
          <w:rFonts w:eastAsia="Calibri" w:cstheme="minorHAnsi"/>
          <w:sz w:val="28"/>
          <w:szCs w:val="28"/>
        </w:rPr>
      </w:pPr>
    </w:p>
    <w:p w14:paraId="76390743" w14:textId="77777777" w:rsidR="00521CAC" w:rsidRPr="00AD588C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  <w:r w:rsidRPr="00AD588C">
        <w:rPr>
          <w:rFonts w:cstheme="minorHAnsi"/>
          <w:sz w:val="28"/>
          <w:szCs w:val="28"/>
          <w:u w:val="single"/>
        </w:rPr>
        <w:lastRenderedPageBreak/>
        <w:t>The Collect</w:t>
      </w:r>
    </w:p>
    <w:p w14:paraId="04D8897C" w14:textId="77777777" w:rsidR="00521CAC" w:rsidRPr="001D065B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1D065B">
        <w:rPr>
          <w:rFonts w:cstheme="minorHAnsi"/>
          <w:sz w:val="28"/>
          <w:szCs w:val="28"/>
        </w:rPr>
        <w:t>Almighty God,</w:t>
      </w:r>
    </w:p>
    <w:p w14:paraId="021EFC25" w14:textId="77777777" w:rsidR="00521CAC" w:rsidRPr="001D065B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1D065B">
        <w:rPr>
          <w:rFonts w:cstheme="minorHAnsi"/>
          <w:sz w:val="28"/>
          <w:szCs w:val="28"/>
        </w:rPr>
        <w:t>you have made us for yourself,</w:t>
      </w:r>
    </w:p>
    <w:p w14:paraId="79BBBD5A" w14:textId="77777777" w:rsidR="00521CAC" w:rsidRPr="001D065B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1D065B">
        <w:rPr>
          <w:rFonts w:cstheme="minorHAnsi"/>
          <w:sz w:val="28"/>
          <w:szCs w:val="28"/>
        </w:rPr>
        <w:t>and our hearts are restless till they find their rest in you:</w:t>
      </w:r>
    </w:p>
    <w:p w14:paraId="325C2274" w14:textId="77777777" w:rsidR="00521CAC" w:rsidRPr="001D065B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1D065B">
        <w:rPr>
          <w:rFonts w:cstheme="minorHAnsi"/>
          <w:sz w:val="28"/>
          <w:szCs w:val="28"/>
        </w:rPr>
        <w:t>pour your love into our hearts and draw us to yourself,</w:t>
      </w:r>
    </w:p>
    <w:p w14:paraId="13A2972E" w14:textId="77777777" w:rsidR="00521CAC" w:rsidRPr="001D065B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1D065B">
        <w:rPr>
          <w:rFonts w:cstheme="minorHAnsi"/>
          <w:sz w:val="28"/>
          <w:szCs w:val="28"/>
        </w:rPr>
        <w:t>and so bring us at last to your heavenly city</w:t>
      </w:r>
    </w:p>
    <w:p w14:paraId="5F8E8DC9" w14:textId="77777777" w:rsidR="00521CAC" w:rsidRPr="001D065B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1D065B">
        <w:rPr>
          <w:rFonts w:cstheme="minorHAnsi"/>
          <w:sz w:val="28"/>
          <w:szCs w:val="28"/>
        </w:rPr>
        <w:t>where we shall see you face to face;</w:t>
      </w:r>
    </w:p>
    <w:p w14:paraId="7AE23C32" w14:textId="77777777" w:rsidR="00521CAC" w:rsidRPr="001D065B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1D065B">
        <w:rPr>
          <w:rFonts w:cstheme="minorHAnsi"/>
          <w:sz w:val="28"/>
          <w:szCs w:val="28"/>
        </w:rPr>
        <w:t>through Jesus Christ your Son our Lord,</w:t>
      </w:r>
    </w:p>
    <w:p w14:paraId="542C44BF" w14:textId="77777777" w:rsidR="00521CAC" w:rsidRPr="001D065B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1D065B">
        <w:rPr>
          <w:rFonts w:cstheme="minorHAnsi"/>
          <w:sz w:val="28"/>
          <w:szCs w:val="28"/>
        </w:rPr>
        <w:t>who is alive and reigns with you,</w:t>
      </w:r>
    </w:p>
    <w:p w14:paraId="41563385" w14:textId="77777777" w:rsidR="00521CAC" w:rsidRPr="001D065B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1D065B">
        <w:rPr>
          <w:rFonts w:cstheme="minorHAnsi"/>
          <w:sz w:val="28"/>
          <w:szCs w:val="28"/>
        </w:rPr>
        <w:t>in the unity of the Holy Spirit,</w:t>
      </w:r>
    </w:p>
    <w:p w14:paraId="230350E2" w14:textId="77777777" w:rsidR="00521CAC" w:rsidRDefault="00521CAC" w:rsidP="00521CA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1D065B">
        <w:rPr>
          <w:rFonts w:cstheme="minorHAnsi"/>
          <w:sz w:val="28"/>
          <w:szCs w:val="28"/>
        </w:rPr>
        <w:t>one God, now and for ever.</w:t>
      </w:r>
      <w:r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b/>
          <w:bCs/>
          <w:sz w:val="28"/>
          <w:szCs w:val="28"/>
        </w:rPr>
        <w:t>Amen</w:t>
      </w:r>
    </w:p>
    <w:p w14:paraId="5142A03A" w14:textId="77777777" w:rsidR="00521CAC" w:rsidRPr="001D065B" w:rsidRDefault="00521CAC" w:rsidP="00521CAC">
      <w:pPr>
        <w:spacing w:after="0" w:line="276" w:lineRule="auto"/>
        <w:jc w:val="both"/>
        <w:rPr>
          <w:rFonts w:cstheme="minorHAnsi"/>
          <w:b/>
          <w:bCs/>
          <w:sz w:val="28"/>
          <w:szCs w:val="28"/>
          <w:u w:val="single"/>
        </w:rPr>
      </w:pPr>
    </w:p>
    <w:p w14:paraId="0409BEC5" w14:textId="77777777" w:rsidR="00521CAC" w:rsidRPr="00AD588C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  <w:r w:rsidRPr="00AD588C">
        <w:rPr>
          <w:rFonts w:cstheme="minorHAnsi"/>
          <w:sz w:val="28"/>
          <w:szCs w:val="28"/>
          <w:u w:val="single"/>
        </w:rPr>
        <w:t>The Lord’s Prayer</w:t>
      </w:r>
    </w:p>
    <w:p w14:paraId="04E83C0D" w14:textId="77777777" w:rsidR="00521CAC" w:rsidRPr="00AD588C" w:rsidRDefault="00521CAC" w:rsidP="00521CAC">
      <w:pPr>
        <w:spacing w:after="0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 xml:space="preserve">Gathering our prayers and praises into one, </w:t>
      </w:r>
    </w:p>
    <w:p w14:paraId="5C545FD7" w14:textId="77777777" w:rsidR="00521CAC" w:rsidRPr="00AD588C" w:rsidRDefault="00521CAC" w:rsidP="00521CAC">
      <w:pPr>
        <w:spacing w:after="0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>as our Saviour has taught us, so we pray:</w:t>
      </w:r>
    </w:p>
    <w:p w14:paraId="2BED9FE3" w14:textId="77777777" w:rsidR="00521CAC" w:rsidRPr="00AD588C" w:rsidRDefault="00521CAC" w:rsidP="00521CAC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 xml:space="preserve">Our Father in heaven, </w:t>
      </w:r>
    </w:p>
    <w:p w14:paraId="561B86B4" w14:textId="77777777" w:rsidR="00521CAC" w:rsidRPr="00AD588C" w:rsidRDefault="00521CAC" w:rsidP="00521CAC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hallowed be your name,</w:t>
      </w:r>
    </w:p>
    <w:p w14:paraId="790B8CEA" w14:textId="77777777" w:rsidR="00521CAC" w:rsidRPr="00AD588C" w:rsidRDefault="00521CAC" w:rsidP="00521CAC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your kingdom come, your will be done,</w:t>
      </w:r>
    </w:p>
    <w:p w14:paraId="4B29F1EE" w14:textId="77777777" w:rsidR="00521CAC" w:rsidRPr="00AD588C" w:rsidRDefault="00521CAC" w:rsidP="00521CAC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on earth as in heaven.</w:t>
      </w:r>
    </w:p>
    <w:p w14:paraId="23331A4B" w14:textId="77777777" w:rsidR="00521CAC" w:rsidRPr="00AD588C" w:rsidRDefault="00521CAC" w:rsidP="00521CAC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Give us today our daily bread.</w:t>
      </w:r>
    </w:p>
    <w:p w14:paraId="7A84791F" w14:textId="77777777" w:rsidR="00521CAC" w:rsidRPr="00AD588C" w:rsidRDefault="00521CAC" w:rsidP="00521CAC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Forgive us our sins</w:t>
      </w:r>
    </w:p>
    <w:p w14:paraId="47279E36" w14:textId="77777777" w:rsidR="00521CAC" w:rsidRPr="00AD588C" w:rsidRDefault="00521CAC" w:rsidP="00521CAC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as we forgive those who sin against us.</w:t>
      </w:r>
    </w:p>
    <w:p w14:paraId="55ED5283" w14:textId="77777777" w:rsidR="00521CAC" w:rsidRPr="00AD588C" w:rsidRDefault="00521CAC" w:rsidP="00521CAC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Lead us not into temptation</w:t>
      </w:r>
    </w:p>
    <w:p w14:paraId="0C833DB7" w14:textId="77777777" w:rsidR="00521CAC" w:rsidRPr="00AD588C" w:rsidRDefault="00521CAC" w:rsidP="00521CAC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but deliver us from evil.</w:t>
      </w:r>
    </w:p>
    <w:p w14:paraId="04D33E5B" w14:textId="77777777" w:rsidR="00521CAC" w:rsidRDefault="00521CAC" w:rsidP="00521CAC">
      <w:pPr>
        <w:spacing w:after="0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 xml:space="preserve">For the kingdom, the power, </w:t>
      </w:r>
      <w:r w:rsidRPr="005F2E6E">
        <w:rPr>
          <w:rFonts w:cstheme="minorHAnsi"/>
          <w:b/>
          <w:bCs/>
          <w:sz w:val="28"/>
          <w:szCs w:val="28"/>
        </w:rPr>
        <w:t xml:space="preserve">and the glory are yours, </w:t>
      </w:r>
    </w:p>
    <w:p w14:paraId="577F187A" w14:textId="41DAE014" w:rsidR="00521CAC" w:rsidRDefault="00521CAC" w:rsidP="00521CAC">
      <w:pPr>
        <w:spacing w:after="0"/>
        <w:rPr>
          <w:rFonts w:cstheme="minorHAnsi"/>
          <w:b/>
          <w:bCs/>
          <w:sz w:val="28"/>
          <w:szCs w:val="28"/>
        </w:rPr>
      </w:pPr>
      <w:r w:rsidRPr="005F2E6E">
        <w:rPr>
          <w:rFonts w:cstheme="minorHAnsi"/>
          <w:b/>
          <w:bCs/>
          <w:sz w:val="28"/>
          <w:szCs w:val="28"/>
        </w:rPr>
        <w:t>now and for ever. Amen</w:t>
      </w:r>
    </w:p>
    <w:p w14:paraId="2984A5AA" w14:textId="3278987F" w:rsidR="00214E58" w:rsidRPr="00214E58" w:rsidRDefault="00214E58" w:rsidP="00521CAC">
      <w:pPr>
        <w:spacing w:after="0"/>
        <w:rPr>
          <w:sz w:val="28"/>
          <w:szCs w:val="28"/>
        </w:rPr>
      </w:pPr>
      <w:r w:rsidRPr="00214E58">
        <w:rPr>
          <w:sz w:val="28"/>
          <w:szCs w:val="28"/>
        </w:rPr>
        <w:t>said,  “This people are wayward in their hearts;</w:t>
      </w:r>
      <w:r>
        <w:rPr>
          <w:sz w:val="28"/>
          <w:szCs w:val="28"/>
        </w:rPr>
        <w:t xml:space="preserve"> </w:t>
      </w:r>
      <w:r w:rsidRPr="00214E58">
        <w:rPr>
          <w:sz w:val="28"/>
          <w:szCs w:val="28"/>
        </w:rPr>
        <w:t>they do not know my ways.”</w:t>
      </w:r>
      <w:r>
        <w:rPr>
          <w:sz w:val="28"/>
          <w:szCs w:val="28"/>
        </w:rPr>
        <w:t xml:space="preserve"> </w:t>
      </w:r>
      <w:r w:rsidRPr="00214E58">
        <w:rPr>
          <w:sz w:val="28"/>
          <w:szCs w:val="28"/>
        </w:rPr>
        <w:t>So</w:t>
      </w:r>
      <w:r>
        <w:rPr>
          <w:sz w:val="28"/>
          <w:szCs w:val="28"/>
        </w:rPr>
        <w:t>,</w:t>
      </w:r>
      <w:r w:rsidRPr="00214E58">
        <w:rPr>
          <w:sz w:val="28"/>
          <w:szCs w:val="28"/>
        </w:rPr>
        <w:t xml:space="preserve"> I swore in my wrath, “They shall not enter into my rest.”</w:t>
      </w:r>
      <w:r w:rsidR="00E835CD">
        <w:rPr>
          <w:sz w:val="28"/>
          <w:szCs w:val="28"/>
        </w:rPr>
        <w:t>’</w:t>
      </w:r>
    </w:p>
    <w:p w14:paraId="47D5EECD" w14:textId="77777777" w:rsidR="00214E58" w:rsidRPr="00214E58" w:rsidRDefault="00214E58" w:rsidP="00613903">
      <w:pPr>
        <w:spacing w:after="0" w:line="276" w:lineRule="auto"/>
        <w:rPr>
          <w:sz w:val="28"/>
          <w:szCs w:val="28"/>
        </w:rPr>
      </w:pPr>
    </w:p>
    <w:p w14:paraId="6DDCB2C5" w14:textId="690C0570" w:rsidR="00E835CD" w:rsidRPr="00E835CD" w:rsidRDefault="00E835CD" w:rsidP="00E835CD">
      <w:pPr>
        <w:spacing w:after="0" w:line="276" w:lineRule="auto"/>
        <w:jc w:val="both"/>
        <w:rPr>
          <w:sz w:val="28"/>
          <w:szCs w:val="28"/>
        </w:rPr>
      </w:pPr>
      <w:r w:rsidRPr="00E835CD">
        <w:rPr>
          <w:sz w:val="28"/>
          <w:szCs w:val="28"/>
        </w:rPr>
        <w:t xml:space="preserve">When we harden our hearts or fail to listen, </w:t>
      </w:r>
      <w:r w:rsidRPr="00E835CD">
        <w:rPr>
          <w:sz w:val="28"/>
          <w:szCs w:val="28"/>
        </w:rPr>
        <w:t>Christ comes to dispel the darkness of our hearts and to</w:t>
      </w:r>
      <w:r w:rsidRPr="00E835CD">
        <w:rPr>
          <w:sz w:val="28"/>
          <w:szCs w:val="28"/>
        </w:rPr>
        <w:t xml:space="preserve"> </w:t>
      </w:r>
      <w:r w:rsidRPr="00E835CD">
        <w:rPr>
          <w:sz w:val="28"/>
          <w:szCs w:val="28"/>
        </w:rPr>
        <w:t>help us, in his light, find the path to new beginnings.</w:t>
      </w:r>
      <w:r>
        <w:rPr>
          <w:sz w:val="28"/>
          <w:szCs w:val="28"/>
        </w:rPr>
        <w:t xml:space="preserve"> </w:t>
      </w:r>
      <w:r w:rsidRPr="00E835CD">
        <w:rPr>
          <w:sz w:val="28"/>
          <w:szCs w:val="28"/>
        </w:rPr>
        <w:t>So let us bring to mind all that hinders our relationship with him and causes us to stumble.</w:t>
      </w:r>
    </w:p>
    <w:p w14:paraId="46C315B2" w14:textId="77777777" w:rsidR="00E835CD" w:rsidRPr="00E835CD" w:rsidRDefault="00E835CD" w:rsidP="00E835CD">
      <w:pPr>
        <w:spacing w:after="0" w:line="276" w:lineRule="auto"/>
        <w:jc w:val="both"/>
        <w:rPr>
          <w:b/>
          <w:bCs/>
          <w:sz w:val="28"/>
          <w:szCs w:val="28"/>
        </w:rPr>
      </w:pPr>
    </w:p>
    <w:p w14:paraId="45242E3F" w14:textId="77777777" w:rsidR="00E835CD" w:rsidRPr="00E835CD" w:rsidRDefault="00E835CD" w:rsidP="00E835CD">
      <w:pPr>
        <w:spacing w:after="0" w:line="276" w:lineRule="auto"/>
        <w:rPr>
          <w:i/>
          <w:iCs/>
          <w:sz w:val="28"/>
          <w:szCs w:val="28"/>
        </w:rPr>
      </w:pPr>
      <w:r w:rsidRPr="00E835CD">
        <w:rPr>
          <w:i/>
          <w:iCs/>
          <w:sz w:val="28"/>
          <w:szCs w:val="28"/>
        </w:rPr>
        <w:t>We keep silence to recall our need for God’s forgiveness.</w:t>
      </w:r>
    </w:p>
    <w:p w14:paraId="180F05E6" w14:textId="77777777" w:rsidR="00E835CD" w:rsidRPr="00E835CD" w:rsidRDefault="00E835CD" w:rsidP="00E835CD">
      <w:pPr>
        <w:spacing w:after="0" w:line="276" w:lineRule="auto"/>
        <w:rPr>
          <w:b/>
          <w:bCs/>
          <w:sz w:val="28"/>
          <w:szCs w:val="28"/>
        </w:rPr>
      </w:pPr>
    </w:p>
    <w:p w14:paraId="13620852" w14:textId="77777777" w:rsidR="00E835CD" w:rsidRPr="00E835CD" w:rsidRDefault="00E835CD" w:rsidP="00E835CD">
      <w:pPr>
        <w:spacing w:after="0" w:line="276" w:lineRule="auto"/>
        <w:rPr>
          <w:b/>
          <w:bCs/>
          <w:sz w:val="28"/>
          <w:szCs w:val="28"/>
        </w:rPr>
      </w:pPr>
      <w:r w:rsidRPr="00E835CD">
        <w:rPr>
          <w:b/>
          <w:bCs/>
          <w:sz w:val="28"/>
          <w:szCs w:val="28"/>
        </w:rPr>
        <w:t>Most merciful God,</w:t>
      </w:r>
    </w:p>
    <w:p w14:paraId="32E5FB5F" w14:textId="77777777" w:rsidR="00E835CD" w:rsidRPr="00E835CD" w:rsidRDefault="00E835CD" w:rsidP="00E835CD">
      <w:pPr>
        <w:spacing w:after="0" w:line="276" w:lineRule="auto"/>
        <w:rPr>
          <w:b/>
          <w:bCs/>
          <w:sz w:val="28"/>
          <w:szCs w:val="28"/>
        </w:rPr>
      </w:pPr>
      <w:r w:rsidRPr="00E835CD">
        <w:rPr>
          <w:b/>
          <w:bCs/>
          <w:sz w:val="28"/>
          <w:szCs w:val="28"/>
        </w:rPr>
        <w:t>Father of our Lord Jesus Christ,</w:t>
      </w:r>
    </w:p>
    <w:p w14:paraId="3BE92D39" w14:textId="77777777" w:rsidR="00E835CD" w:rsidRPr="00E835CD" w:rsidRDefault="00E835CD" w:rsidP="00E835CD">
      <w:pPr>
        <w:spacing w:after="0" w:line="276" w:lineRule="auto"/>
        <w:rPr>
          <w:b/>
          <w:bCs/>
          <w:sz w:val="28"/>
          <w:szCs w:val="28"/>
        </w:rPr>
      </w:pPr>
      <w:r w:rsidRPr="00E835CD">
        <w:rPr>
          <w:b/>
          <w:bCs/>
          <w:sz w:val="28"/>
          <w:szCs w:val="28"/>
        </w:rPr>
        <w:t>we confess that we have sinned in thought, word and deed.</w:t>
      </w:r>
    </w:p>
    <w:p w14:paraId="7B78C902" w14:textId="77777777" w:rsidR="00E835CD" w:rsidRPr="00E835CD" w:rsidRDefault="00E835CD" w:rsidP="00E835CD">
      <w:pPr>
        <w:spacing w:after="0" w:line="276" w:lineRule="auto"/>
        <w:rPr>
          <w:b/>
          <w:bCs/>
          <w:sz w:val="28"/>
          <w:szCs w:val="28"/>
        </w:rPr>
      </w:pPr>
      <w:r w:rsidRPr="00E835CD">
        <w:rPr>
          <w:b/>
          <w:bCs/>
          <w:sz w:val="28"/>
          <w:szCs w:val="28"/>
        </w:rPr>
        <w:t>We have not loved you with our whole heart.</w:t>
      </w:r>
    </w:p>
    <w:p w14:paraId="63C441BE" w14:textId="77777777" w:rsidR="00E835CD" w:rsidRPr="00E835CD" w:rsidRDefault="00E835CD" w:rsidP="00E835CD">
      <w:pPr>
        <w:spacing w:after="0" w:line="276" w:lineRule="auto"/>
        <w:rPr>
          <w:b/>
          <w:bCs/>
          <w:sz w:val="28"/>
          <w:szCs w:val="28"/>
        </w:rPr>
      </w:pPr>
      <w:r w:rsidRPr="00E835CD">
        <w:rPr>
          <w:b/>
          <w:bCs/>
          <w:sz w:val="28"/>
          <w:szCs w:val="28"/>
        </w:rPr>
        <w:t>We have not loved our neighbours as ourselves.</w:t>
      </w:r>
    </w:p>
    <w:p w14:paraId="7B1B0524" w14:textId="77777777" w:rsidR="00E835CD" w:rsidRPr="00E835CD" w:rsidRDefault="00E835CD" w:rsidP="00E835CD">
      <w:pPr>
        <w:spacing w:after="0" w:line="276" w:lineRule="auto"/>
        <w:rPr>
          <w:b/>
          <w:bCs/>
          <w:sz w:val="28"/>
          <w:szCs w:val="28"/>
        </w:rPr>
      </w:pPr>
      <w:r w:rsidRPr="00E835CD">
        <w:rPr>
          <w:b/>
          <w:bCs/>
          <w:sz w:val="28"/>
          <w:szCs w:val="28"/>
        </w:rPr>
        <w:t xml:space="preserve">In your mercy, forgive what we have been, </w:t>
      </w:r>
    </w:p>
    <w:p w14:paraId="56A11E3A" w14:textId="77777777" w:rsidR="00E835CD" w:rsidRPr="00E835CD" w:rsidRDefault="00E835CD" w:rsidP="00E835CD">
      <w:pPr>
        <w:spacing w:after="0" w:line="276" w:lineRule="auto"/>
        <w:rPr>
          <w:b/>
          <w:bCs/>
          <w:sz w:val="28"/>
          <w:szCs w:val="28"/>
        </w:rPr>
      </w:pPr>
      <w:r w:rsidRPr="00E835CD">
        <w:rPr>
          <w:b/>
          <w:bCs/>
          <w:sz w:val="28"/>
          <w:szCs w:val="28"/>
        </w:rPr>
        <w:t xml:space="preserve">help us to amend what we are, </w:t>
      </w:r>
    </w:p>
    <w:p w14:paraId="7E11837D" w14:textId="77777777" w:rsidR="00E835CD" w:rsidRPr="00E835CD" w:rsidRDefault="00E835CD" w:rsidP="00E835CD">
      <w:pPr>
        <w:spacing w:after="0" w:line="276" w:lineRule="auto"/>
        <w:rPr>
          <w:b/>
          <w:bCs/>
          <w:sz w:val="28"/>
          <w:szCs w:val="28"/>
        </w:rPr>
      </w:pPr>
      <w:r w:rsidRPr="00E835CD">
        <w:rPr>
          <w:b/>
          <w:bCs/>
          <w:sz w:val="28"/>
          <w:szCs w:val="28"/>
        </w:rPr>
        <w:t>and direct what we shall be;</w:t>
      </w:r>
    </w:p>
    <w:p w14:paraId="00EE4C3F" w14:textId="77777777" w:rsidR="00E835CD" w:rsidRPr="00E835CD" w:rsidRDefault="00E835CD" w:rsidP="00E835CD">
      <w:pPr>
        <w:spacing w:after="0" w:line="276" w:lineRule="auto"/>
        <w:rPr>
          <w:b/>
          <w:bCs/>
          <w:sz w:val="28"/>
          <w:szCs w:val="28"/>
        </w:rPr>
      </w:pPr>
      <w:r w:rsidRPr="00E835CD">
        <w:rPr>
          <w:b/>
          <w:bCs/>
          <w:sz w:val="28"/>
          <w:szCs w:val="28"/>
        </w:rPr>
        <w:t xml:space="preserve">that we may do justly, love mercy, </w:t>
      </w:r>
    </w:p>
    <w:p w14:paraId="50EFCDD9" w14:textId="77777777" w:rsidR="00E835CD" w:rsidRPr="00E835CD" w:rsidRDefault="00E835CD" w:rsidP="00E835CD">
      <w:pPr>
        <w:spacing w:after="0" w:line="276" w:lineRule="auto"/>
        <w:rPr>
          <w:b/>
          <w:bCs/>
          <w:sz w:val="28"/>
          <w:szCs w:val="28"/>
        </w:rPr>
      </w:pPr>
      <w:r w:rsidRPr="00E835CD">
        <w:rPr>
          <w:b/>
          <w:bCs/>
          <w:sz w:val="28"/>
          <w:szCs w:val="28"/>
        </w:rPr>
        <w:t>and walk humbly with you, our God,</w:t>
      </w:r>
    </w:p>
    <w:p w14:paraId="4C5861E4" w14:textId="1AB8EA2F" w:rsidR="002F0FC4" w:rsidRDefault="00E835CD" w:rsidP="00E835CD">
      <w:pPr>
        <w:spacing w:after="0" w:line="276" w:lineRule="auto"/>
        <w:rPr>
          <w:b/>
          <w:bCs/>
          <w:sz w:val="28"/>
          <w:szCs w:val="28"/>
        </w:rPr>
      </w:pPr>
      <w:r w:rsidRPr="00E835CD">
        <w:rPr>
          <w:b/>
          <w:bCs/>
          <w:sz w:val="28"/>
          <w:szCs w:val="28"/>
        </w:rPr>
        <w:t>Amen.</w:t>
      </w:r>
    </w:p>
    <w:p w14:paraId="210071CD" w14:textId="01B800C1" w:rsidR="00521CAC" w:rsidRPr="00AD588C" w:rsidRDefault="005F2E6E" w:rsidP="00521CAC">
      <w:pPr>
        <w:spacing w:after="0" w:line="276" w:lineRule="auto"/>
        <w:rPr>
          <w:rFonts w:eastAsia="Calibri" w:cstheme="minorHAnsi"/>
          <w:sz w:val="28"/>
          <w:szCs w:val="28"/>
        </w:rPr>
      </w:pPr>
      <w:r>
        <w:rPr>
          <w:b/>
          <w:bCs/>
          <w:sz w:val="28"/>
          <w:szCs w:val="28"/>
        </w:rPr>
        <w:br w:type="column"/>
      </w:r>
      <w:r w:rsidR="00521CAC" w:rsidRPr="00AD588C">
        <w:rPr>
          <w:rFonts w:eastAsia="Calibri" w:cstheme="minorHAnsi"/>
          <w:sz w:val="28"/>
          <w:szCs w:val="28"/>
        </w:rPr>
        <w:lastRenderedPageBreak/>
        <w:t xml:space="preserve">May the God of love and power, </w:t>
      </w:r>
    </w:p>
    <w:p w14:paraId="291A8BE8" w14:textId="77777777" w:rsidR="00521CAC" w:rsidRPr="00AD588C" w:rsidRDefault="00521CAC" w:rsidP="00521CAC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 xml:space="preserve">forgive us and free us from our sins, </w:t>
      </w:r>
    </w:p>
    <w:p w14:paraId="7A76133A" w14:textId="77777777" w:rsidR="00521CAC" w:rsidRPr="00AD588C" w:rsidRDefault="00521CAC" w:rsidP="00521CAC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 xml:space="preserve">heal and strengthen us by his Spirit, </w:t>
      </w:r>
    </w:p>
    <w:p w14:paraId="1ECC9102" w14:textId="77777777" w:rsidR="00521CAC" w:rsidRPr="00AD588C" w:rsidRDefault="00521CAC" w:rsidP="00521CAC">
      <w:pPr>
        <w:spacing w:after="0" w:line="256" w:lineRule="auto"/>
        <w:rPr>
          <w:rFonts w:eastAsia="Calibri" w:cstheme="minorHAnsi"/>
          <w:sz w:val="28"/>
          <w:szCs w:val="28"/>
        </w:rPr>
      </w:pPr>
      <w:r w:rsidRPr="00AD588C">
        <w:rPr>
          <w:rFonts w:eastAsia="Calibri" w:cstheme="minorHAnsi"/>
          <w:sz w:val="28"/>
          <w:szCs w:val="28"/>
        </w:rPr>
        <w:t xml:space="preserve">and raise us to new life in Christ our Lord. </w:t>
      </w:r>
    </w:p>
    <w:p w14:paraId="28E3B3CC" w14:textId="77777777" w:rsidR="00521CAC" w:rsidRPr="00AD588C" w:rsidRDefault="00521CAC" w:rsidP="00521CAC">
      <w:pPr>
        <w:spacing w:after="0" w:line="256" w:lineRule="auto"/>
        <w:rPr>
          <w:rFonts w:eastAsia="Calibri" w:cstheme="minorHAnsi"/>
          <w:b/>
          <w:bCs/>
          <w:sz w:val="28"/>
          <w:szCs w:val="28"/>
        </w:rPr>
      </w:pPr>
      <w:r w:rsidRPr="00AD588C">
        <w:rPr>
          <w:rFonts w:eastAsia="Calibri" w:cstheme="minorHAnsi"/>
          <w:b/>
          <w:bCs/>
          <w:sz w:val="28"/>
          <w:szCs w:val="28"/>
        </w:rPr>
        <w:t xml:space="preserve">Amen. </w:t>
      </w:r>
    </w:p>
    <w:p w14:paraId="42756A2F" w14:textId="77777777" w:rsidR="00521CAC" w:rsidRDefault="00521CAC" w:rsidP="00521CAC">
      <w:pPr>
        <w:spacing w:after="0" w:line="276" w:lineRule="auto"/>
        <w:rPr>
          <w:sz w:val="28"/>
          <w:szCs w:val="28"/>
        </w:rPr>
      </w:pPr>
    </w:p>
    <w:p w14:paraId="2D775515" w14:textId="77777777" w:rsidR="00521CAC" w:rsidRPr="00AD588C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  <w:u w:val="single"/>
        </w:rPr>
        <w:t>Readings:</w:t>
      </w:r>
      <w:r w:rsidRPr="00AD588C">
        <w:rPr>
          <w:rFonts w:cstheme="minorHAnsi"/>
          <w:sz w:val="28"/>
          <w:szCs w:val="28"/>
        </w:rPr>
        <w:t xml:space="preserve"> </w:t>
      </w:r>
    </w:p>
    <w:p w14:paraId="0973EF9C" w14:textId="77777777" w:rsidR="005971BB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>2 Tim</w:t>
      </w:r>
      <w:r w:rsidR="00EC6E7F">
        <w:rPr>
          <w:rFonts w:cstheme="minorHAnsi"/>
          <w:sz w:val="28"/>
          <w:szCs w:val="28"/>
        </w:rPr>
        <w:t>othy</w:t>
      </w:r>
    </w:p>
    <w:p w14:paraId="5607CF75" w14:textId="50A29D28" w:rsidR="00521CAC" w:rsidRPr="00AD588C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2: 8-15</w:t>
      </w:r>
    </w:p>
    <w:p w14:paraId="04AEAAA0" w14:textId="77777777" w:rsidR="00521CAC" w:rsidRPr="00AD588C" w:rsidRDefault="00521CAC" w:rsidP="00521CAC">
      <w:pPr>
        <w:spacing w:after="0" w:line="276" w:lineRule="auto"/>
        <w:ind w:firstLine="720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>Luke 1</w:t>
      </w:r>
      <w:r>
        <w:rPr>
          <w:rFonts w:cstheme="minorHAnsi"/>
          <w:sz w:val="28"/>
          <w:szCs w:val="28"/>
        </w:rPr>
        <w:t>7</w:t>
      </w:r>
      <w:r w:rsidRPr="00AD588C">
        <w:rPr>
          <w:rFonts w:cstheme="minorHAnsi"/>
          <w:sz w:val="28"/>
          <w:szCs w:val="28"/>
        </w:rPr>
        <w:t>: 1</w:t>
      </w:r>
      <w:r>
        <w:rPr>
          <w:rFonts w:cstheme="minorHAnsi"/>
          <w:sz w:val="28"/>
          <w:szCs w:val="28"/>
        </w:rPr>
        <w:t>1</w:t>
      </w:r>
      <w:r w:rsidRPr="00AD588C">
        <w:rPr>
          <w:rFonts w:cstheme="minorHAnsi"/>
          <w:sz w:val="28"/>
          <w:szCs w:val="28"/>
        </w:rPr>
        <w:t xml:space="preserve"> - 1</w:t>
      </w:r>
      <w:r>
        <w:rPr>
          <w:rFonts w:cstheme="minorHAnsi"/>
          <w:sz w:val="28"/>
          <w:szCs w:val="28"/>
        </w:rPr>
        <w:t>9</w:t>
      </w:r>
    </w:p>
    <w:p w14:paraId="3BD47DEA" w14:textId="77777777" w:rsidR="00521CAC" w:rsidRPr="00AD588C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61EF3FEA" w14:textId="77777777" w:rsidR="00521CAC" w:rsidRPr="00AD588C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3273DFE8" w14:textId="77777777" w:rsidR="00521CAC" w:rsidRPr="00AD588C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  <w:u w:val="single"/>
        </w:rPr>
        <w:t>Sermon</w:t>
      </w:r>
      <w:r w:rsidRPr="00AD588C">
        <w:rPr>
          <w:rFonts w:cstheme="minorHAnsi"/>
          <w:sz w:val="28"/>
          <w:szCs w:val="28"/>
        </w:rPr>
        <w:t xml:space="preserve"> </w:t>
      </w:r>
    </w:p>
    <w:p w14:paraId="22619057" w14:textId="77777777" w:rsidR="00521CAC" w:rsidRPr="00AD588C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14:paraId="13EB10E8" w14:textId="77777777" w:rsidR="00521CAC" w:rsidRPr="00AD588C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  <w:u w:val="single"/>
        </w:rPr>
        <w:t xml:space="preserve">Hymn </w:t>
      </w:r>
      <w:r>
        <w:rPr>
          <w:rFonts w:cstheme="minorHAnsi"/>
          <w:sz w:val="28"/>
          <w:szCs w:val="28"/>
          <w:u w:val="single"/>
        </w:rPr>
        <w:t>235</w:t>
      </w:r>
      <w:r w:rsidRPr="00AD588C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I, the Lord of sea and sky</w:t>
      </w:r>
    </w:p>
    <w:p w14:paraId="3BF449B5" w14:textId="77777777" w:rsidR="00521CAC" w:rsidRPr="00AD588C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14:paraId="25BC6BCA" w14:textId="77777777" w:rsidR="00521CAC" w:rsidRPr="00AD588C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  <w:r w:rsidRPr="00AD588C">
        <w:rPr>
          <w:rFonts w:cstheme="minorHAnsi"/>
          <w:sz w:val="28"/>
          <w:szCs w:val="28"/>
          <w:u w:val="single"/>
        </w:rPr>
        <w:t>The Apostles’ Creed</w:t>
      </w:r>
    </w:p>
    <w:p w14:paraId="487FDF5A" w14:textId="77777777" w:rsidR="00521CAC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We declare our faith in God, who is Father, Son and Holy Spirit.</w:t>
      </w:r>
    </w:p>
    <w:p w14:paraId="6CA857A9" w14:textId="77777777" w:rsidR="00521CAC" w:rsidRPr="00AD588C" w:rsidRDefault="00521CAC" w:rsidP="00521CAC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14:paraId="1137D1AD" w14:textId="77777777" w:rsidR="00521CAC" w:rsidRPr="00AD588C" w:rsidRDefault="00521CAC" w:rsidP="00521CA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I believe in God, the Father almighty,</w:t>
      </w:r>
    </w:p>
    <w:p w14:paraId="2573A740" w14:textId="77777777" w:rsidR="00521CAC" w:rsidRPr="00AD588C" w:rsidRDefault="00521CAC" w:rsidP="00521CA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creator of heaven and earth.</w:t>
      </w:r>
    </w:p>
    <w:p w14:paraId="60E40E13" w14:textId="77777777" w:rsidR="00521CAC" w:rsidRPr="00AD588C" w:rsidRDefault="00521CAC" w:rsidP="00521CA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</w:p>
    <w:p w14:paraId="27FCE837" w14:textId="77777777" w:rsidR="00521CAC" w:rsidRPr="00AD588C" w:rsidRDefault="00521CAC" w:rsidP="00521CA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I believe in Jesus Christ, his only Son, our Lord,</w:t>
      </w:r>
    </w:p>
    <w:p w14:paraId="2C653C61" w14:textId="77777777" w:rsidR="00521CAC" w:rsidRDefault="00521CAC" w:rsidP="00521CAC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who was conceived by the Holy Spirit,</w:t>
      </w:r>
    </w:p>
    <w:p w14:paraId="42CA2A22" w14:textId="77777777" w:rsidR="00521CAC" w:rsidRDefault="00521CAC" w:rsidP="00521CAC">
      <w:pPr>
        <w:spacing w:after="0" w:line="276" w:lineRule="auto"/>
        <w:jc w:val="both"/>
        <w:rPr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born of the Virgin Mary,</w:t>
      </w:r>
      <w:r w:rsidRPr="00214E58">
        <w:rPr>
          <w:sz w:val="28"/>
          <w:szCs w:val="28"/>
        </w:rPr>
        <w:t xml:space="preserve"> </w:t>
      </w:r>
    </w:p>
    <w:p w14:paraId="2C9EB020" w14:textId="60BF2C79" w:rsidR="00E835CD" w:rsidRPr="00AD588C" w:rsidRDefault="00E835CD" w:rsidP="00E835C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</w:p>
    <w:p w14:paraId="5ED78BB9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suffered under Pontius Pilate,</w:t>
      </w:r>
    </w:p>
    <w:p w14:paraId="0E1818B8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was crucified, died, and was buried;</w:t>
      </w:r>
    </w:p>
    <w:p w14:paraId="4D78FC85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he descended to the dead.</w:t>
      </w:r>
    </w:p>
    <w:p w14:paraId="357C6491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On the third day he rose again;</w:t>
      </w:r>
    </w:p>
    <w:p w14:paraId="002AD7E3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he ascended into heaven,</w:t>
      </w:r>
    </w:p>
    <w:p w14:paraId="06A8BE57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he is seated at the right hand of the Father,</w:t>
      </w:r>
    </w:p>
    <w:p w14:paraId="129ABCCB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and he will come to judge the living and the dead.</w:t>
      </w:r>
    </w:p>
    <w:p w14:paraId="55496789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</w:p>
    <w:p w14:paraId="7C15D7BB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I believe in the Holy Spirit,</w:t>
      </w:r>
    </w:p>
    <w:p w14:paraId="6D022B19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the holy catholic Church,</w:t>
      </w:r>
    </w:p>
    <w:p w14:paraId="073C5C31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the communion of saints,</w:t>
      </w:r>
    </w:p>
    <w:p w14:paraId="31A96BE3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the forgiveness of sins,</w:t>
      </w:r>
    </w:p>
    <w:p w14:paraId="4B9CC41F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the resurrection of the body,</w:t>
      </w:r>
    </w:p>
    <w:p w14:paraId="581CBF3D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and the life everlasting.</w:t>
      </w:r>
    </w:p>
    <w:p w14:paraId="61E1692A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b/>
          <w:bCs/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Amen.</w:t>
      </w:r>
    </w:p>
    <w:p w14:paraId="1F8C6094" w14:textId="77777777" w:rsidR="00E835CD" w:rsidRDefault="00E835CD" w:rsidP="00E835CD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2DDA46B4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  <w:r w:rsidRPr="00AD588C">
        <w:rPr>
          <w:rFonts w:cstheme="minorHAnsi"/>
          <w:sz w:val="28"/>
          <w:szCs w:val="28"/>
          <w:u w:val="single"/>
        </w:rPr>
        <w:t>The Intercessions</w:t>
      </w:r>
    </w:p>
    <w:p w14:paraId="3FC93ECF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</w:p>
    <w:p w14:paraId="267B5215" w14:textId="08CEC718" w:rsidR="00E835CD" w:rsidRPr="00AD588C" w:rsidRDefault="00E835CD" w:rsidP="00E835CD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  <w:u w:val="single"/>
        </w:rPr>
        <w:t xml:space="preserve">Offertory Hymn </w:t>
      </w:r>
      <w:r w:rsidR="001D065B">
        <w:rPr>
          <w:rFonts w:cstheme="minorHAnsi"/>
          <w:sz w:val="28"/>
          <w:szCs w:val="28"/>
          <w:u w:val="single"/>
        </w:rPr>
        <w:t>73</w:t>
      </w:r>
      <w:r w:rsidRPr="00AD588C">
        <w:rPr>
          <w:rFonts w:cstheme="minorHAnsi"/>
          <w:sz w:val="28"/>
          <w:szCs w:val="28"/>
        </w:rPr>
        <w:t xml:space="preserve"> </w:t>
      </w:r>
      <w:r w:rsidR="001D065B">
        <w:rPr>
          <w:rFonts w:cstheme="minorHAnsi"/>
          <w:sz w:val="28"/>
          <w:szCs w:val="28"/>
        </w:rPr>
        <w:t>Brother, sister, let me serve you</w:t>
      </w:r>
    </w:p>
    <w:p w14:paraId="6408C306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14:paraId="3F2E9D63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sz w:val="28"/>
          <w:szCs w:val="28"/>
          <w:u w:val="single"/>
        </w:rPr>
      </w:pPr>
      <w:r w:rsidRPr="00AD588C">
        <w:rPr>
          <w:rFonts w:cstheme="minorHAnsi"/>
          <w:sz w:val="28"/>
          <w:szCs w:val="28"/>
          <w:u w:val="single"/>
        </w:rPr>
        <w:t>Offertory prayer:</w:t>
      </w:r>
    </w:p>
    <w:p w14:paraId="7A58C17E" w14:textId="77777777" w:rsidR="00E835CD" w:rsidRPr="00AD588C" w:rsidRDefault="00E835CD" w:rsidP="00E835CD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AD588C">
        <w:rPr>
          <w:rFonts w:cstheme="minorHAnsi"/>
          <w:sz w:val="28"/>
          <w:szCs w:val="28"/>
        </w:rPr>
        <w:t>Yours, Lord is the greatness, the power, the glory, the splendour and the majesty; for everything in heaven and on earth is yours.</w:t>
      </w:r>
    </w:p>
    <w:p w14:paraId="6CE55033" w14:textId="47175086" w:rsidR="000527A5" w:rsidRPr="000527A5" w:rsidRDefault="00E835CD" w:rsidP="00521CAC">
      <w:pPr>
        <w:spacing w:after="0" w:line="276" w:lineRule="auto"/>
        <w:jc w:val="both"/>
        <w:rPr>
          <w:sz w:val="28"/>
          <w:szCs w:val="28"/>
        </w:rPr>
      </w:pPr>
      <w:r w:rsidRPr="00AD588C">
        <w:rPr>
          <w:rFonts w:cstheme="minorHAnsi"/>
          <w:b/>
          <w:bCs/>
          <w:sz w:val="28"/>
          <w:szCs w:val="28"/>
        </w:rPr>
        <w:t>All things come from you, and of your own do we give you.</w:t>
      </w:r>
    </w:p>
    <w:p w14:paraId="7F8783B9" w14:textId="77777777" w:rsidR="000527A5" w:rsidRPr="000527A5" w:rsidRDefault="000527A5" w:rsidP="000527A5">
      <w:pPr>
        <w:spacing w:after="0" w:line="276" w:lineRule="auto"/>
        <w:jc w:val="both"/>
        <w:rPr>
          <w:sz w:val="28"/>
          <w:szCs w:val="28"/>
        </w:rPr>
      </w:pPr>
    </w:p>
    <w:sectPr w:rsidR="000527A5" w:rsidRPr="000527A5" w:rsidSect="00A22107">
      <w:pgSz w:w="16838" w:h="11906" w:orient="landscape"/>
      <w:pgMar w:top="851" w:right="851" w:bottom="851" w:left="851" w:header="708" w:footer="708" w:gutter="0"/>
      <w:cols w:num="2" w:space="170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F82"/>
    <w:rsid w:val="000527A5"/>
    <w:rsid w:val="0017596C"/>
    <w:rsid w:val="001D065B"/>
    <w:rsid w:val="00214E58"/>
    <w:rsid w:val="002F0FC4"/>
    <w:rsid w:val="00521CAC"/>
    <w:rsid w:val="005971BB"/>
    <w:rsid w:val="005F2E6E"/>
    <w:rsid w:val="00613903"/>
    <w:rsid w:val="009B1AF2"/>
    <w:rsid w:val="00A22107"/>
    <w:rsid w:val="00C06F82"/>
    <w:rsid w:val="00CE6E21"/>
    <w:rsid w:val="00E835CD"/>
    <w:rsid w:val="00EC6E7F"/>
    <w:rsid w:val="00F305C9"/>
    <w:rsid w:val="00FD6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89518"/>
  <w15:chartTrackingRefBased/>
  <w15:docId w15:val="{569C258D-6E7C-4015-BFE4-CB6284C5A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6F8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ssica\Documents\BChurch\A1Sermon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A1Sermon Template</Template>
  <TotalTime>106</TotalTime>
  <Pages>5</Pages>
  <Words>779</Words>
  <Characters>4443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</dc:creator>
  <cp:keywords/>
  <dc:description/>
  <cp:lastModifiedBy>Jessica Turner</cp:lastModifiedBy>
  <cp:revision>2</cp:revision>
  <dcterms:created xsi:type="dcterms:W3CDTF">2025-09-30T16:25:00Z</dcterms:created>
  <dcterms:modified xsi:type="dcterms:W3CDTF">2025-10-01T06:30:00Z</dcterms:modified>
</cp:coreProperties>
</file>