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0A6AC" w14:textId="77777777" w:rsidR="00EE2D6D" w:rsidRDefault="00EE2D6D" w:rsidP="008B6B3D">
      <w:pPr>
        <w:rPr>
          <w:b/>
          <w:bCs/>
          <w:sz w:val="32"/>
          <w:szCs w:val="32"/>
        </w:rPr>
      </w:pPr>
    </w:p>
    <w:p w14:paraId="4B3581CC" w14:textId="32E7219A" w:rsidR="00EE2D6D" w:rsidRDefault="00C95BC2" w:rsidP="008B6B3D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800D042" wp14:editId="5F19BD85">
            <wp:extent cx="4265295" cy="3863975"/>
            <wp:effectExtent l="0" t="0" r="1905" b="3175"/>
            <wp:docPr id="1867580144" name="Picture 3" descr="A group of candles with a pine branch and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580144" name="Picture 3" descr="A group of candles with a pine branch and snow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295" cy="386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35717F" w14:textId="77777777" w:rsidR="00C95BC2" w:rsidRDefault="00C95BC2" w:rsidP="008B6B3D">
      <w:pPr>
        <w:rPr>
          <w:b/>
          <w:bCs/>
          <w:sz w:val="32"/>
          <w:szCs w:val="32"/>
        </w:rPr>
      </w:pPr>
    </w:p>
    <w:p w14:paraId="03D94DE6" w14:textId="259882BF" w:rsidR="00C95BC2" w:rsidRDefault="00C95BC2" w:rsidP="008B6B3D">
      <w:pPr>
        <w:rPr>
          <w:sz w:val="28"/>
          <w:szCs w:val="28"/>
        </w:rPr>
      </w:pPr>
      <w:r w:rsidRPr="00C95BC2">
        <w:rPr>
          <w:sz w:val="28"/>
          <w:szCs w:val="28"/>
        </w:rPr>
        <w:t>Next Sunday</w:t>
      </w:r>
      <w:r w:rsidR="00E854B0">
        <w:rPr>
          <w:sz w:val="28"/>
          <w:szCs w:val="28"/>
        </w:rPr>
        <w:t>,</w:t>
      </w:r>
      <w:r w:rsidRPr="00C95BC2">
        <w:rPr>
          <w:sz w:val="28"/>
          <w:szCs w:val="28"/>
        </w:rPr>
        <w:t xml:space="preserve"> 28</w:t>
      </w:r>
      <w:r w:rsidRPr="00C95BC2">
        <w:rPr>
          <w:sz w:val="28"/>
          <w:szCs w:val="28"/>
          <w:vertAlign w:val="superscript"/>
        </w:rPr>
        <w:t>th</w:t>
      </w:r>
      <w:r w:rsidR="00E854B0">
        <w:rPr>
          <w:sz w:val="28"/>
          <w:szCs w:val="28"/>
        </w:rPr>
        <w:t>December:</w:t>
      </w:r>
    </w:p>
    <w:p w14:paraId="24956C47" w14:textId="48A2A1EF" w:rsidR="006D6192" w:rsidRDefault="00C95BC2" w:rsidP="008B6B3D">
      <w:pPr>
        <w:rPr>
          <w:sz w:val="28"/>
          <w:szCs w:val="28"/>
        </w:rPr>
      </w:pPr>
      <w:r>
        <w:rPr>
          <w:sz w:val="28"/>
          <w:szCs w:val="28"/>
        </w:rPr>
        <w:t xml:space="preserve">Do join us for our </w:t>
      </w:r>
      <w:r w:rsidR="006D6192">
        <w:rPr>
          <w:sz w:val="28"/>
          <w:szCs w:val="28"/>
        </w:rPr>
        <w:t>J</w:t>
      </w:r>
      <w:r>
        <w:rPr>
          <w:sz w:val="28"/>
          <w:szCs w:val="28"/>
        </w:rPr>
        <w:t xml:space="preserve">oint Parish </w:t>
      </w:r>
      <w:r w:rsidR="006D6192">
        <w:rPr>
          <w:sz w:val="28"/>
          <w:szCs w:val="28"/>
        </w:rPr>
        <w:t>S</w:t>
      </w:r>
      <w:r>
        <w:rPr>
          <w:sz w:val="28"/>
          <w:szCs w:val="28"/>
        </w:rPr>
        <w:t>ervice with Holy Communion at St Andrew’s at</w:t>
      </w:r>
      <w:r w:rsidR="006D6192">
        <w:rPr>
          <w:sz w:val="28"/>
          <w:szCs w:val="28"/>
        </w:rPr>
        <w:t xml:space="preserve"> </w:t>
      </w:r>
      <w:r>
        <w:rPr>
          <w:sz w:val="28"/>
          <w:szCs w:val="28"/>
        </w:rPr>
        <w:t>10.30am.</w:t>
      </w:r>
    </w:p>
    <w:p w14:paraId="65B97065" w14:textId="52D6C3A6" w:rsidR="00C95BC2" w:rsidRPr="00C95BC2" w:rsidRDefault="00C95BC2" w:rsidP="008B6B3D">
      <w:pPr>
        <w:rPr>
          <w:sz w:val="28"/>
          <w:szCs w:val="28"/>
        </w:rPr>
      </w:pPr>
      <w:r>
        <w:rPr>
          <w:sz w:val="28"/>
          <w:szCs w:val="28"/>
        </w:rPr>
        <w:t>There are no services in St Michael</w:t>
      </w:r>
      <w:r w:rsidR="006D6192">
        <w:rPr>
          <w:sz w:val="28"/>
          <w:szCs w:val="28"/>
        </w:rPr>
        <w:t>’</w:t>
      </w:r>
      <w:r>
        <w:rPr>
          <w:sz w:val="28"/>
          <w:szCs w:val="28"/>
        </w:rPr>
        <w:t>s</w:t>
      </w:r>
      <w:r w:rsidR="006D6192">
        <w:rPr>
          <w:sz w:val="28"/>
          <w:szCs w:val="28"/>
        </w:rPr>
        <w:t xml:space="preserve"> (no 8am service)</w:t>
      </w:r>
      <w:r>
        <w:rPr>
          <w:sz w:val="28"/>
          <w:szCs w:val="28"/>
        </w:rPr>
        <w:t>.</w:t>
      </w:r>
    </w:p>
    <w:p w14:paraId="3A96873D" w14:textId="133B6EE5" w:rsidR="00EE2D6D" w:rsidRDefault="00EE2D6D" w:rsidP="008B6B3D">
      <w:pPr>
        <w:rPr>
          <w:b/>
          <w:bCs/>
          <w:sz w:val="32"/>
          <w:szCs w:val="32"/>
        </w:rPr>
      </w:pPr>
    </w:p>
    <w:p w14:paraId="306B2B2A" w14:textId="3960BFDA" w:rsidR="00A75F36" w:rsidRDefault="00A75F36" w:rsidP="008B6B3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column"/>
      </w:r>
    </w:p>
    <w:p w14:paraId="0044464F" w14:textId="472E9FFA" w:rsidR="00A75F36" w:rsidRDefault="00A75F36" w:rsidP="008B6B3D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BC0BA4" wp14:editId="161163C7">
                <wp:simplePos x="0" y="0"/>
                <wp:positionH relativeFrom="column">
                  <wp:posOffset>2922905</wp:posOffset>
                </wp:positionH>
                <wp:positionV relativeFrom="paragraph">
                  <wp:posOffset>-437515</wp:posOffset>
                </wp:positionV>
                <wp:extent cx="1211580" cy="1074420"/>
                <wp:effectExtent l="0" t="0" r="7620" b="0"/>
                <wp:wrapNone/>
                <wp:docPr id="62462609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158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9B2034" w14:textId="6A4F227B" w:rsidR="00A75F36" w:rsidRDefault="00A75F36">
                            <w:r w:rsidRPr="00A75F36">
                              <w:rPr>
                                <w:noProof/>
                              </w:rPr>
                              <w:drawing>
                                <wp:inline distT="0" distB="0" distL="0" distR="0" wp14:anchorId="18A89CA9" wp14:editId="1DB2AACC">
                                  <wp:extent cx="777240" cy="800100"/>
                                  <wp:effectExtent l="0" t="0" r="3810" b="0"/>
                                  <wp:docPr id="1211880397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7240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2BC0BA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0.15pt;margin-top:-34.45pt;width:95.4pt;height:84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" fillcolor="white [3201]" stroked="f" strokeweight=".5pt">
                <v:textbox>
                  <w:txbxContent>
                    <w:p w14:paraId="729B2034" w14:textId="6A4F227B" w:rsidR="00A75F36" w:rsidRDefault="00A75F36">
                      <w:r w:rsidRPr="00A75F36">
                        <w:rPr>
                          <w:noProof/>
                        </w:rPr>
                        <w:drawing>
                          <wp:inline distT="0" distB="0" distL="0" distR="0" wp14:anchorId="18A89CA9" wp14:editId="1DB2AACC">
                            <wp:extent cx="777240" cy="800100"/>
                            <wp:effectExtent l="0" t="0" r="3810" b="0"/>
                            <wp:docPr id="1211880397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7240" cy="800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D853D1" wp14:editId="07713750">
                <wp:simplePos x="0" y="0"/>
                <wp:positionH relativeFrom="column">
                  <wp:posOffset>-18415</wp:posOffset>
                </wp:positionH>
                <wp:positionV relativeFrom="paragraph">
                  <wp:posOffset>-574675</wp:posOffset>
                </wp:positionV>
                <wp:extent cx="2773680" cy="1295400"/>
                <wp:effectExtent l="0" t="0" r="7620" b="0"/>
                <wp:wrapNone/>
                <wp:docPr id="14221231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D0DCE2" w14:textId="08B69928" w:rsidR="00A75F36" w:rsidRDefault="00A75F36" w:rsidP="00A75F3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A000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St Michael’s Church, Cumnor</w:t>
                            </w:r>
                          </w:p>
                          <w:p w14:paraId="585B9114" w14:textId="6C721A22" w:rsidR="00A75F36" w:rsidRPr="004A000E" w:rsidRDefault="00290412" w:rsidP="00A75F3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Nativity Service</w:t>
                            </w:r>
                          </w:p>
                          <w:p w14:paraId="4BD9808F" w14:textId="16E02D5E" w:rsidR="00A75F36" w:rsidRDefault="00A75F36" w:rsidP="00A75F3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A000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Sunday </w:t>
                            </w:r>
                            <w:r w:rsidR="0029041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21st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December</w:t>
                            </w:r>
                            <w:r w:rsidRPr="004A000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2025</w:t>
                            </w:r>
                          </w:p>
                          <w:p w14:paraId="24695B83" w14:textId="77777777" w:rsidR="00A75F36" w:rsidRDefault="00A75F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853D1" id="Text Box 2" o:spid="_x0000_s1027" type="#_x0000_t202" style="position:absolute;margin-left:-1.45pt;margin-top:-45.25pt;width:218.4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" fillcolor="white [3201]" stroked="f" strokeweight=".5pt">
                <v:textbox>
                  <w:txbxContent>
                    <w:p w14:paraId="15D0DCE2" w14:textId="08B69928" w:rsidR="00A75F36" w:rsidRDefault="00A75F36" w:rsidP="00A75F3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A000E">
                        <w:rPr>
                          <w:b/>
                          <w:bCs/>
                          <w:sz w:val="32"/>
                          <w:szCs w:val="32"/>
                        </w:rPr>
                        <w:t>St Michael’s Church, Cumnor</w:t>
                      </w:r>
                    </w:p>
                    <w:p w14:paraId="585B9114" w14:textId="6C721A22" w:rsidR="00A75F36" w:rsidRPr="004A000E" w:rsidRDefault="00290412" w:rsidP="00A75F3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Nativity Service</w:t>
                      </w:r>
                    </w:p>
                    <w:p w14:paraId="4BD9808F" w14:textId="16E02D5E" w:rsidR="00A75F36" w:rsidRDefault="00A75F36" w:rsidP="00A75F3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A000E">
                        <w:rPr>
                          <w:b/>
                          <w:bCs/>
                          <w:sz w:val="28"/>
                          <w:szCs w:val="28"/>
                        </w:rPr>
                        <w:t xml:space="preserve">Sunday </w:t>
                      </w:r>
                      <w:r w:rsidR="00290412">
                        <w:rPr>
                          <w:b/>
                          <w:bCs/>
                          <w:sz w:val="28"/>
                          <w:szCs w:val="28"/>
                        </w:rPr>
                        <w:t>21st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December</w:t>
                      </w:r>
                      <w:r w:rsidRPr="004A000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2025</w:t>
                      </w:r>
                    </w:p>
                    <w:p w14:paraId="24695B83" w14:textId="77777777" w:rsidR="00A75F36" w:rsidRDefault="00A75F36"/>
                  </w:txbxContent>
                </v:textbox>
              </v:shape>
            </w:pict>
          </mc:Fallback>
        </mc:AlternateContent>
      </w:r>
    </w:p>
    <w:p w14:paraId="705AD5A7" w14:textId="77777777" w:rsidR="00A75F36" w:rsidRDefault="00A75F36" w:rsidP="008B6B3D">
      <w:pPr>
        <w:rPr>
          <w:b/>
          <w:bCs/>
          <w:sz w:val="32"/>
          <w:szCs w:val="32"/>
        </w:rPr>
      </w:pPr>
    </w:p>
    <w:p w14:paraId="2EEA5CCF" w14:textId="77777777" w:rsidR="008B6B3D" w:rsidRDefault="008B6B3D" w:rsidP="00D107A7">
      <w:pPr>
        <w:spacing w:after="0"/>
        <w:rPr>
          <w:rFonts w:eastAsia="Times New Roman" w:cstheme="minorHAnsi"/>
          <w:sz w:val="24"/>
          <w:szCs w:val="24"/>
          <w:u w:val="single"/>
          <w:lang w:eastAsia="en-GB"/>
        </w:rPr>
      </w:pPr>
    </w:p>
    <w:p w14:paraId="6D0ECEBD" w14:textId="695D4939" w:rsidR="00A75F36" w:rsidRDefault="00290412" w:rsidP="00A75F36">
      <w:pPr>
        <w:spacing w:after="0"/>
        <w:rPr>
          <w:rFonts w:eastAsia="Times New Roman" w:cstheme="minorHAnsi"/>
          <w:sz w:val="28"/>
          <w:szCs w:val="28"/>
          <w:lang w:eastAsia="en-GB"/>
        </w:rPr>
      </w:pPr>
      <w:r w:rsidRPr="00290412">
        <w:rPr>
          <w:rFonts w:eastAsia="Times New Roman" w:cstheme="minorHAnsi"/>
          <w:sz w:val="28"/>
          <w:szCs w:val="28"/>
          <w:lang w:eastAsia="en-GB"/>
        </w:rPr>
        <w:t>You are all very welcome to our special service today</w:t>
      </w:r>
      <w:r>
        <w:rPr>
          <w:rFonts w:eastAsia="Times New Roman" w:cstheme="minorHAnsi"/>
          <w:sz w:val="28"/>
          <w:szCs w:val="28"/>
          <w:lang w:eastAsia="en-GB"/>
        </w:rPr>
        <w:t xml:space="preserve">. </w:t>
      </w:r>
    </w:p>
    <w:p w14:paraId="3894676A" w14:textId="77777777" w:rsidR="00290412" w:rsidRDefault="00290412" w:rsidP="00A75F36">
      <w:pPr>
        <w:spacing w:after="0"/>
        <w:rPr>
          <w:rFonts w:eastAsia="Times New Roman" w:cstheme="minorHAnsi"/>
          <w:sz w:val="28"/>
          <w:szCs w:val="28"/>
          <w:lang w:eastAsia="en-GB"/>
        </w:rPr>
      </w:pPr>
    </w:p>
    <w:p w14:paraId="0BA25E53" w14:textId="4BF0FDEE" w:rsidR="00290412" w:rsidRPr="00290412" w:rsidRDefault="00290412" w:rsidP="00A75F36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 w:rsidRPr="00290412">
        <w:rPr>
          <w:rFonts w:eastAsia="Times New Roman" w:cstheme="minorHAnsi"/>
          <w:sz w:val="28"/>
          <w:szCs w:val="28"/>
          <w:u w:val="single"/>
          <w:lang w:eastAsia="en-GB"/>
        </w:rPr>
        <w:t>Opening prayer</w:t>
      </w:r>
    </w:p>
    <w:p w14:paraId="634A8054" w14:textId="77777777" w:rsidR="00290412" w:rsidRDefault="00290412" w:rsidP="00A75F36">
      <w:pPr>
        <w:spacing w:after="0"/>
        <w:rPr>
          <w:rFonts w:eastAsia="Times New Roman" w:cstheme="minorHAnsi"/>
          <w:sz w:val="28"/>
          <w:szCs w:val="28"/>
          <w:lang w:eastAsia="en-GB"/>
        </w:rPr>
      </w:pPr>
    </w:p>
    <w:p w14:paraId="341B5503" w14:textId="25022521" w:rsidR="00290412" w:rsidRDefault="00290412" w:rsidP="00A75F36">
      <w:pPr>
        <w:spacing w:after="0"/>
        <w:rPr>
          <w:rFonts w:eastAsia="Times New Roman" w:cstheme="minorHAnsi"/>
          <w:sz w:val="28"/>
          <w:szCs w:val="28"/>
          <w:lang w:eastAsia="en-GB"/>
        </w:rPr>
      </w:pPr>
      <w:r w:rsidRPr="00290412">
        <w:rPr>
          <w:rFonts w:eastAsia="Times New Roman" w:cstheme="minorHAnsi"/>
          <w:sz w:val="28"/>
          <w:szCs w:val="28"/>
          <w:u w:val="single"/>
          <w:lang w:eastAsia="en-GB"/>
        </w:rPr>
        <w:t>Carol</w:t>
      </w:r>
      <w:r>
        <w:rPr>
          <w:rFonts w:eastAsia="Times New Roman" w:cstheme="minorHAnsi"/>
          <w:sz w:val="28"/>
          <w:szCs w:val="28"/>
          <w:lang w:eastAsia="en-GB"/>
        </w:rPr>
        <w:t xml:space="preserve"> 357</w:t>
      </w:r>
      <w:r w:rsidRPr="00290412">
        <w:rPr>
          <w:rFonts w:eastAsia="Times New Roman" w:cstheme="minorHAnsi"/>
          <w:sz w:val="28"/>
          <w:szCs w:val="28"/>
          <w:lang w:eastAsia="en-GB"/>
        </w:rPr>
        <w:t xml:space="preserve">: </w:t>
      </w:r>
      <w:r w:rsidRPr="00290412">
        <w:rPr>
          <w:rFonts w:eastAsia="Times New Roman" w:cstheme="minorHAnsi"/>
          <w:b/>
          <w:bCs/>
          <w:sz w:val="28"/>
          <w:szCs w:val="28"/>
          <w:lang w:eastAsia="en-GB"/>
        </w:rPr>
        <w:t>O come all ye faithful</w:t>
      </w:r>
      <w:r>
        <w:rPr>
          <w:rFonts w:eastAsia="Times New Roman" w:cstheme="minorHAnsi"/>
          <w:sz w:val="28"/>
          <w:szCs w:val="28"/>
          <w:lang w:eastAsia="en-GB"/>
        </w:rPr>
        <w:t xml:space="preserve"> (v1,2,6)</w:t>
      </w:r>
    </w:p>
    <w:p w14:paraId="2DC02CA2" w14:textId="77777777" w:rsidR="00290412" w:rsidRDefault="00290412" w:rsidP="00A75F36">
      <w:pPr>
        <w:spacing w:after="0"/>
        <w:rPr>
          <w:rFonts w:eastAsia="Times New Roman" w:cstheme="minorHAnsi"/>
          <w:sz w:val="28"/>
          <w:szCs w:val="28"/>
          <w:lang w:eastAsia="en-GB"/>
        </w:rPr>
      </w:pPr>
    </w:p>
    <w:p w14:paraId="1AD3C333" w14:textId="360279DB" w:rsidR="00290412" w:rsidRPr="00290412" w:rsidRDefault="00290412" w:rsidP="00A75F36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 w:rsidRPr="00290412">
        <w:rPr>
          <w:rFonts w:eastAsia="Times New Roman" w:cstheme="minorHAnsi"/>
          <w:sz w:val="28"/>
          <w:szCs w:val="28"/>
          <w:u w:val="single"/>
          <w:lang w:eastAsia="en-GB"/>
        </w:rPr>
        <w:t>Lighting the Advent Candles</w:t>
      </w:r>
    </w:p>
    <w:p w14:paraId="7367288F" w14:textId="75A58FF7" w:rsidR="00290412" w:rsidRPr="00290412" w:rsidRDefault="00290412" w:rsidP="00290412">
      <w:pPr>
        <w:spacing w:after="0"/>
        <w:rPr>
          <w:rFonts w:eastAsia="Times New Roman" w:cstheme="minorHAnsi"/>
          <w:i/>
          <w:iCs/>
          <w:sz w:val="28"/>
          <w:szCs w:val="28"/>
          <w:lang w:eastAsia="en-GB"/>
        </w:rPr>
      </w:pPr>
      <w:r w:rsidRPr="00290412">
        <w:rPr>
          <w:rFonts w:eastAsia="Times New Roman" w:cstheme="minorHAnsi"/>
          <w:i/>
          <w:iCs/>
          <w:sz w:val="28"/>
          <w:szCs w:val="28"/>
          <w:lang w:eastAsia="en-GB"/>
        </w:rPr>
        <w:t>The four red candles are lit and we pray together:</w:t>
      </w:r>
    </w:p>
    <w:p w14:paraId="0C2B24C3" w14:textId="77777777" w:rsidR="00E854B0" w:rsidRDefault="00E854B0" w:rsidP="00E854B0">
      <w:pPr>
        <w:spacing w:after="0"/>
        <w:rPr>
          <w:rFonts w:eastAsia="Times New Roman" w:cstheme="minorHAnsi"/>
          <w:b/>
          <w:bCs/>
          <w:sz w:val="28"/>
          <w:szCs w:val="28"/>
          <w:lang w:eastAsia="en-GB"/>
        </w:rPr>
      </w:pPr>
    </w:p>
    <w:p w14:paraId="4446AFC8" w14:textId="151971B0" w:rsidR="00E854B0" w:rsidRPr="00E854B0" w:rsidRDefault="00E854B0" w:rsidP="00E854B0">
      <w:pPr>
        <w:spacing w:after="0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>Lord Jesus, light of the world,</w:t>
      </w:r>
    </w:p>
    <w:p w14:paraId="66D251F0" w14:textId="77777777" w:rsidR="00E854B0" w:rsidRPr="00E854B0" w:rsidRDefault="00E854B0" w:rsidP="00E854B0">
      <w:pPr>
        <w:spacing w:after="0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 xml:space="preserve">As we think about Mary and Joseph’s important journey </w:t>
      </w:r>
    </w:p>
    <w:p w14:paraId="2D9E4C90" w14:textId="77777777" w:rsidR="00E854B0" w:rsidRPr="00E854B0" w:rsidRDefault="00E854B0" w:rsidP="00E854B0">
      <w:pPr>
        <w:spacing w:after="0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 xml:space="preserve">and </w:t>
      </w:r>
      <w:proofErr w:type="gramStart"/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>your</w:t>
      </w:r>
      <w:proofErr w:type="gramEnd"/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 xml:space="preserve"> coming to be with us here on earth,</w:t>
      </w:r>
    </w:p>
    <w:p w14:paraId="31BD3366" w14:textId="2CEC0B21" w:rsidR="00290412" w:rsidRDefault="00E854B0" w:rsidP="00E854B0">
      <w:pPr>
        <w:spacing w:after="0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E854B0">
        <w:rPr>
          <w:rFonts w:eastAsia="Times New Roman" w:cstheme="minorHAnsi"/>
          <w:b/>
          <w:bCs/>
          <w:sz w:val="28"/>
          <w:szCs w:val="28"/>
          <w:lang w:eastAsia="en-GB"/>
        </w:rPr>
        <w:t>bless everyone preparing for Christmas and to welcome you with us now. Amen.</w:t>
      </w:r>
    </w:p>
    <w:p w14:paraId="7708E726" w14:textId="1A56F59E" w:rsidR="00E854B0" w:rsidRDefault="00E854B0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noProof/>
          <w:sz w:val="28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A29E76" wp14:editId="47EC2E22">
                <wp:simplePos x="0" y="0"/>
                <wp:positionH relativeFrom="column">
                  <wp:posOffset>3136265</wp:posOffset>
                </wp:positionH>
                <wp:positionV relativeFrom="paragraph">
                  <wp:posOffset>5715</wp:posOffset>
                </wp:positionV>
                <wp:extent cx="1463040" cy="1798320"/>
                <wp:effectExtent l="0" t="0" r="3810" b="0"/>
                <wp:wrapNone/>
                <wp:docPr id="134698961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1798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B5136E" w14:textId="0351FF03" w:rsidR="00E854B0" w:rsidRDefault="00E854B0">
                            <w:r w:rsidRPr="00E854B0">
                              <w:drawing>
                                <wp:inline distT="0" distB="0" distL="0" distR="0" wp14:anchorId="59C657D1" wp14:editId="40E74515">
                                  <wp:extent cx="1201420" cy="1700530"/>
                                  <wp:effectExtent l="0" t="0" r="0" b="0"/>
                                  <wp:docPr id="1237855986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1420" cy="1700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29E76" id="Text Box 11" o:spid="_x0000_s1028" type="#_x0000_t202" style="position:absolute;margin-left:246.95pt;margin-top:.45pt;width:115.2pt;height:141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" fillcolor="white [3201]" stroked="f" strokeweight=".5pt">
                <v:textbox>
                  <w:txbxContent>
                    <w:p w14:paraId="12B5136E" w14:textId="0351FF03" w:rsidR="00E854B0" w:rsidRDefault="00E854B0">
                      <w:r w:rsidRPr="00E854B0">
                        <w:drawing>
                          <wp:inline distT="0" distB="0" distL="0" distR="0" wp14:anchorId="59C657D1" wp14:editId="40E74515">
                            <wp:extent cx="1201420" cy="1700530"/>
                            <wp:effectExtent l="0" t="0" r="0" b="0"/>
                            <wp:docPr id="1237855986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1420" cy="1700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A400C84" w14:textId="5B59AD37" w:rsidR="00290412" w:rsidRDefault="00290412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 w:rsidRPr="00290412">
        <w:rPr>
          <w:rFonts w:eastAsia="Times New Roman" w:cstheme="minorHAnsi"/>
          <w:sz w:val="28"/>
          <w:szCs w:val="28"/>
          <w:u w:val="single"/>
          <w:lang w:eastAsia="en-GB"/>
        </w:rPr>
        <w:t>Getting ready for the journey</w:t>
      </w:r>
    </w:p>
    <w:p w14:paraId="01BFF28A" w14:textId="08365D3D" w:rsidR="00290412" w:rsidRDefault="00D50A43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noProof/>
          <w:sz w:val="28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B9DE7B" wp14:editId="2298EF82">
                <wp:simplePos x="0" y="0"/>
                <wp:positionH relativeFrom="column">
                  <wp:posOffset>2915285</wp:posOffset>
                </wp:positionH>
                <wp:positionV relativeFrom="paragraph">
                  <wp:posOffset>9525</wp:posOffset>
                </wp:positionV>
                <wp:extent cx="1417320" cy="1752600"/>
                <wp:effectExtent l="0" t="0" r="0" b="0"/>
                <wp:wrapNone/>
                <wp:docPr id="20271506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32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D37694" w14:textId="57257388" w:rsidR="00D50A43" w:rsidRDefault="00D50A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B9DE7B" id="_x0000_s1029" type="#_x0000_t202" style="position:absolute;margin-left:229.55pt;margin-top:.75pt;width:111.6pt;height:13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" fillcolor="white [3201]" stroked="f" strokeweight=".5pt">
                <v:textbox>
                  <w:txbxContent>
                    <w:p w14:paraId="4CD37694" w14:textId="57257388" w:rsidR="00D50A43" w:rsidRDefault="00D50A43"/>
                  </w:txbxContent>
                </v:textbox>
              </v:shape>
            </w:pict>
          </mc:Fallback>
        </mc:AlternateContent>
      </w:r>
    </w:p>
    <w:p w14:paraId="212E8BE5" w14:textId="623BBF80" w:rsidR="00290412" w:rsidRDefault="00290412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sz w:val="28"/>
          <w:szCs w:val="28"/>
          <w:u w:val="single"/>
          <w:lang w:eastAsia="en-GB"/>
        </w:rPr>
        <w:t>Joseph and Mary</w:t>
      </w:r>
    </w:p>
    <w:p w14:paraId="7950C6CD" w14:textId="77777777" w:rsidR="00D50A43" w:rsidRDefault="00D50A43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</w:p>
    <w:p w14:paraId="155904A8" w14:textId="3278A549" w:rsidR="00290412" w:rsidRDefault="00290412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sz w:val="28"/>
          <w:szCs w:val="28"/>
          <w:u w:val="single"/>
          <w:lang w:eastAsia="en-GB"/>
        </w:rPr>
        <w:t>In Bethlehem</w:t>
      </w:r>
    </w:p>
    <w:p w14:paraId="45E70562" w14:textId="77777777" w:rsidR="00290412" w:rsidRDefault="00290412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</w:p>
    <w:p w14:paraId="348BA99D" w14:textId="456E1CAA" w:rsidR="00290412" w:rsidRPr="00290412" w:rsidRDefault="00290412" w:rsidP="00290412">
      <w:pPr>
        <w:spacing w:after="0"/>
        <w:rPr>
          <w:rFonts w:eastAsia="Times New Roman" w:cstheme="minorHAnsi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sz w:val="28"/>
          <w:szCs w:val="28"/>
          <w:u w:val="single"/>
          <w:lang w:eastAsia="en-GB"/>
        </w:rPr>
        <w:t>Carol</w:t>
      </w:r>
      <w:r w:rsidRPr="00290412">
        <w:rPr>
          <w:rFonts w:eastAsia="Times New Roman" w:cstheme="minorHAnsi"/>
          <w:sz w:val="28"/>
          <w:szCs w:val="28"/>
          <w:lang w:eastAsia="en-GB"/>
        </w:rPr>
        <w:t xml:space="preserve"> 377: </w:t>
      </w:r>
      <w:r w:rsidRPr="00290412">
        <w:rPr>
          <w:rFonts w:eastAsia="Times New Roman" w:cstheme="minorHAnsi"/>
          <w:b/>
          <w:bCs/>
          <w:sz w:val="28"/>
          <w:szCs w:val="28"/>
          <w:lang w:eastAsia="en-GB"/>
        </w:rPr>
        <w:t>O little town of Bethlehem</w:t>
      </w:r>
    </w:p>
    <w:p w14:paraId="31D879A7" w14:textId="56229E1B" w:rsidR="00432222" w:rsidRDefault="00A75F36" w:rsidP="00D50A43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290412">
        <w:rPr>
          <w:rFonts w:cstheme="minorHAnsi"/>
          <w:b/>
          <w:bCs/>
          <w:sz w:val="28"/>
          <w:szCs w:val="28"/>
        </w:rPr>
        <w:br w:type="column"/>
      </w:r>
      <w:r w:rsidR="00614782">
        <w:rPr>
          <w:rFonts w:cstheme="minorHAnsi"/>
          <w:noProof/>
          <w:sz w:val="28"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186307" wp14:editId="3365FE8A">
                <wp:simplePos x="0" y="0"/>
                <wp:positionH relativeFrom="column">
                  <wp:posOffset>5647055</wp:posOffset>
                </wp:positionH>
                <wp:positionV relativeFrom="paragraph">
                  <wp:posOffset>-98425</wp:posOffset>
                </wp:positionV>
                <wp:extent cx="2423160" cy="541020"/>
                <wp:effectExtent l="0" t="0" r="0" b="0"/>
                <wp:wrapNone/>
                <wp:docPr id="151923557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160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94251B" w14:textId="551D222E" w:rsidR="00614782" w:rsidRPr="00C95BC2" w:rsidRDefault="00614782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r w:rsidRPr="00C95BC2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Coming up 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186307" id="Text Box 13" o:spid="_x0000_s1030" type="#_x0000_t202" style="position:absolute;left:0;text-align:left;margin-left:444.65pt;margin-top:-7.75pt;width:190.8pt;height:42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" fillcolor="white [3201]" stroked="f" strokeweight=".5pt">
                <v:textbox>
                  <w:txbxContent>
                    <w:p w14:paraId="2594251B" w14:textId="551D222E" w:rsidR="00614782" w:rsidRPr="00C95BC2" w:rsidRDefault="00614782">
                      <w:pPr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r w:rsidRPr="00C95BC2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Coming up ….</w:t>
                      </w:r>
                    </w:p>
                  </w:txbxContent>
                </v:textbox>
              </v:shape>
            </w:pict>
          </mc:Fallback>
        </mc:AlternateContent>
      </w:r>
      <w:r w:rsidR="00421338">
        <w:rPr>
          <w:rFonts w:cstheme="minorHAnsi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3E1E6D" wp14:editId="457AF4BC">
                <wp:simplePos x="0" y="0"/>
                <wp:positionH relativeFrom="column">
                  <wp:posOffset>2385695</wp:posOffset>
                </wp:positionH>
                <wp:positionV relativeFrom="paragraph">
                  <wp:posOffset>8255</wp:posOffset>
                </wp:positionV>
                <wp:extent cx="1188720" cy="944880"/>
                <wp:effectExtent l="0" t="0" r="0" b="7620"/>
                <wp:wrapNone/>
                <wp:docPr id="61562827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720" cy="944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13A21E" w14:textId="02B64BE1" w:rsidR="00421338" w:rsidRDefault="00421338">
                            <w:r w:rsidRPr="00421338">
                              <w:rPr>
                                <w:noProof/>
                              </w:rPr>
                              <w:drawing>
                                <wp:inline distT="0" distB="0" distL="0" distR="0" wp14:anchorId="3880C0E3" wp14:editId="17C1D934">
                                  <wp:extent cx="908685" cy="847090"/>
                                  <wp:effectExtent l="0" t="0" r="5715" b="0"/>
                                  <wp:docPr id="1096200968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8685" cy="847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3E1E6D" id="Text Box 5" o:spid="_x0000_s1031" type="#_x0000_t202" style="position:absolute;left:0;text-align:left;margin-left:187.85pt;margin-top:.65pt;width:93.6pt;height:74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" fillcolor="white [3201]" stroked="f" strokeweight=".5pt">
                <v:textbox>
                  <w:txbxContent>
                    <w:p w14:paraId="6613A21E" w14:textId="02B64BE1" w:rsidR="00421338" w:rsidRDefault="00421338">
                      <w:r w:rsidRPr="00421338">
                        <w:rPr>
                          <w:noProof/>
                        </w:rPr>
                        <w:drawing>
                          <wp:inline distT="0" distB="0" distL="0" distR="0" wp14:anchorId="3880C0E3" wp14:editId="17C1D934">
                            <wp:extent cx="908685" cy="847090"/>
                            <wp:effectExtent l="0" t="0" r="5715" b="0"/>
                            <wp:docPr id="1096200968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8685" cy="847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90412" w:rsidRPr="00290412">
        <w:rPr>
          <w:rFonts w:cstheme="minorHAnsi"/>
          <w:sz w:val="28"/>
          <w:szCs w:val="28"/>
          <w:u w:val="single"/>
        </w:rPr>
        <w:t>In the fields</w:t>
      </w:r>
    </w:p>
    <w:p w14:paraId="321B829D" w14:textId="62E581DD" w:rsidR="00290412" w:rsidRDefault="00427437" w:rsidP="001E4759">
      <w:pPr>
        <w:spacing w:after="0" w:line="276" w:lineRule="auto"/>
        <w:ind w:firstLine="720"/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E3A4E4" wp14:editId="399F84E2">
                <wp:simplePos x="0" y="0"/>
                <wp:positionH relativeFrom="margin">
                  <wp:posOffset>7658735</wp:posOffset>
                </wp:positionH>
                <wp:positionV relativeFrom="paragraph">
                  <wp:posOffset>276860</wp:posOffset>
                </wp:positionV>
                <wp:extent cx="2194560" cy="2522220"/>
                <wp:effectExtent l="0" t="0" r="0" b="0"/>
                <wp:wrapNone/>
                <wp:docPr id="1652513800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2522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0499BF" w14:textId="4CC3326E" w:rsidR="009F5F44" w:rsidRDefault="009F5F44" w:rsidP="00633E5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Everyone is welcome to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our</w:t>
                            </w:r>
                            <w:proofErr w:type="gramEnd"/>
                          </w:p>
                          <w:p w14:paraId="5BBD7112" w14:textId="36CA69CD" w:rsidR="009F5F44" w:rsidRPr="00633E5B" w:rsidRDefault="009F5F44" w:rsidP="00633E5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633E5B">
                              <w:rPr>
                                <w:sz w:val="36"/>
                                <w:szCs w:val="36"/>
                              </w:rPr>
                              <w:t>Christingle Service</w:t>
                            </w:r>
                          </w:p>
                          <w:p w14:paraId="75EB838C" w14:textId="0922F1FF" w:rsidR="00633E5B" w:rsidRDefault="00633E5B" w:rsidP="00633E5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</w:t>
                            </w:r>
                            <w:r w:rsidR="009F5F44">
                              <w:rPr>
                                <w:sz w:val="28"/>
                                <w:szCs w:val="28"/>
                              </w:rPr>
                              <w:t>n Christmas Eve at 4pm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14:paraId="082A9FBB" w14:textId="1CAA89D9" w:rsidR="00633E5B" w:rsidRDefault="00633E5B" w:rsidP="00633E5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here in St Michael’s.</w:t>
                            </w:r>
                          </w:p>
                          <w:p w14:paraId="5202E44F" w14:textId="77777777" w:rsidR="00633E5B" w:rsidRDefault="00633E5B" w:rsidP="00633E5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3E5B">
                              <w:rPr>
                                <w:sz w:val="24"/>
                                <w:szCs w:val="24"/>
                              </w:rPr>
                              <w:t xml:space="preserve">It will probably last about </w:t>
                            </w:r>
                          </w:p>
                          <w:p w14:paraId="01BF6BF4" w14:textId="557704E0" w:rsidR="009F5F44" w:rsidRPr="00633E5B" w:rsidRDefault="00633E5B" w:rsidP="00633E5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3E5B">
                              <w:rPr>
                                <w:sz w:val="24"/>
                                <w:szCs w:val="24"/>
                              </w:rPr>
                              <w:t>40 minutes</w:t>
                            </w:r>
                          </w:p>
                          <w:p w14:paraId="6B9F485C" w14:textId="77777777" w:rsidR="009F5F44" w:rsidRDefault="009F5F44" w:rsidP="00633E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3A4E4" id="Text Box 12" o:spid="_x0000_s1032" type="#_x0000_t202" style="position:absolute;left:0;text-align:left;margin-left:603.05pt;margin-top:21.8pt;width:172.8pt;height:198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" fillcolor="white [3201]" stroked="f" strokeweight=".5pt">
                <v:textbox>
                  <w:txbxContent>
                    <w:p w14:paraId="300499BF" w14:textId="4CC3326E" w:rsidR="009F5F44" w:rsidRDefault="009F5F44" w:rsidP="00633E5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Everyone is welcome to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our</w:t>
                      </w:r>
                      <w:proofErr w:type="gramEnd"/>
                    </w:p>
                    <w:p w14:paraId="5BBD7112" w14:textId="36CA69CD" w:rsidR="009F5F44" w:rsidRPr="00633E5B" w:rsidRDefault="009F5F44" w:rsidP="00633E5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633E5B">
                        <w:rPr>
                          <w:sz w:val="36"/>
                          <w:szCs w:val="36"/>
                        </w:rPr>
                        <w:t>Christingle Service</w:t>
                      </w:r>
                    </w:p>
                    <w:p w14:paraId="75EB838C" w14:textId="0922F1FF" w:rsidR="00633E5B" w:rsidRDefault="00633E5B" w:rsidP="00633E5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</w:t>
                      </w:r>
                      <w:r w:rsidR="009F5F44">
                        <w:rPr>
                          <w:sz w:val="28"/>
                          <w:szCs w:val="28"/>
                        </w:rPr>
                        <w:t>n Christmas Eve at 4pm</w:t>
                      </w:r>
                      <w:r>
                        <w:rPr>
                          <w:sz w:val="28"/>
                          <w:szCs w:val="28"/>
                        </w:rPr>
                        <w:t>,</w:t>
                      </w:r>
                    </w:p>
                    <w:p w14:paraId="082A9FBB" w14:textId="1CAA89D9" w:rsidR="00633E5B" w:rsidRDefault="00633E5B" w:rsidP="00633E5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here in St Michael’s.</w:t>
                      </w:r>
                    </w:p>
                    <w:p w14:paraId="5202E44F" w14:textId="77777777" w:rsidR="00633E5B" w:rsidRDefault="00633E5B" w:rsidP="00633E5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3E5B">
                        <w:rPr>
                          <w:sz w:val="24"/>
                          <w:szCs w:val="24"/>
                        </w:rPr>
                        <w:t xml:space="preserve">It will probably last about </w:t>
                      </w:r>
                    </w:p>
                    <w:p w14:paraId="01BF6BF4" w14:textId="557704E0" w:rsidR="009F5F44" w:rsidRPr="00633E5B" w:rsidRDefault="00633E5B" w:rsidP="00633E5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3E5B">
                        <w:rPr>
                          <w:sz w:val="24"/>
                          <w:szCs w:val="24"/>
                        </w:rPr>
                        <w:t>40 minutes</w:t>
                      </w:r>
                    </w:p>
                    <w:p w14:paraId="6B9F485C" w14:textId="77777777" w:rsidR="009F5F44" w:rsidRDefault="009F5F44" w:rsidP="00633E5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33E5B">
        <w:rPr>
          <w:rFonts w:cstheme="minorHAnsi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2BE82F" wp14:editId="1BAF44FE">
                <wp:simplePos x="0" y="0"/>
                <wp:positionH relativeFrom="column">
                  <wp:posOffset>5822315</wp:posOffset>
                </wp:positionH>
                <wp:positionV relativeFrom="paragraph">
                  <wp:posOffset>185420</wp:posOffset>
                </wp:positionV>
                <wp:extent cx="4206240" cy="2705100"/>
                <wp:effectExtent l="0" t="0" r="3810" b="0"/>
                <wp:wrapNone/>
                <wp:docPr id="75285431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6240" cy="270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490DFF" w14:textId="0E2C2B92" w:rsidR="00421338" w:rsidRDefault="009F5F44">
                            <w:r w:rsidRPr="009F5F44">
                              <w:rPr>
                                <w:rFonts w:ascii="Aptos" w:eastAsia="Aptos" w:hAnsi="Aptos" w:cs="Times New Roman"/>
                                <w:noProof/>
                                <w:kern w:val="2"/>
                                <w14:ligatures w14:val="standardContextual"/>
                              </w:rPr>
                              <w:drawing>
                                <wp:inline distT="0" distB="0" distL="0" distR="0" wp14:anchorId="4F902CFF" wp14:editId="06403EE3">
                                  <wp:extent cx="1784753" cy="2011680"/>
                                  <wp:effectExtent l="0" t="0" r="6350" b="7620"/>
                                  <wp:docPr id="3" name="Picture 2" descr="Christingle FREE Stock Clipart, seasonal, christingle, christian 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hristingle FREE Stock Clipart, seasonal, christingle, christian pictur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2408" cy="2020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BE82F" id="Text Box 8" o:spid="_x0000_s1033" type="#_x0000_t202" style="position:absolute;left:0;text-align:left;margin-left:458.45pt;margin-top:14.6pt;width:331.2pt;height:2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" fillcolor="white [3201]" stroked="f" strokeweight=".5pt">
                <v:textbox>
                  <w:txbxContent>
                    <w:p w14:paraId="51490DFF" w14:textId="0E2C2B92" w:rsidR="00421338" w:rsidRDefault="009F5F44">
                      <w:r w:rsidRPr="009F5F44">
                        <w:rPr>
                          <w:rFonts w:ascii="Aptos" w:eastAsia="Aptos" w:hAnsi="Aptos" w:cs="Times New Roman"/>
                          <w:noProof/>
                          <w:kern w:val="2"/>
                          <w14:ligatures w14:val="standardContextual"/>
                        </w:rPr>
                        <w:drawing>
                          <wp:inline distT="0" distB="0" distL="0" distR="0" wp14:anchorId="4F902CFF" wp14:editId="06403EE3">
                            <wp:extent cx="1784753" cy="2011680"/>
                            <wp:effectExtent l="0" t="0" r="6350" b="7620"/>
                            <wp:docPr id="3" name="Picture 2" descr="Christingle FREE Stock Clipart, seasonal, christingle, christian 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hristingle FREE Stock Clipart, seasonal, christingle, christian pictur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2408" cy="2020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E01FB00" w14:textId="72F46898" w:rsidR="008B6B3D" w:rsidRDefault="00290412" w:rsidP="00D50A43">
      <w:pPr>
        <w:spacing w:after="0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  <w:u w:val="single"/>
        </w:rPr>
        <w:t>A long way away</w:t>
      </w:r>
    </w:p>
    <w:p w14:paraId="0F03CEA0" w14:textId="77777777" w:rsidR="00290412" w:rsidRDefault="00290412" w:rsidP="00290412">
      <w:pPr>
        <w:spacing w:after="0"/>
        <w:ind w:firstLine="720"/>
        <w:rPr>
          <w:rFonts w:cstheme="minorHAnsi"/>
          <w:sz w:val="28"/>
          <w:szCs w:val="28"/>
          <w:u w:val="single"/>
        </w:rPr>
      </w:pPr>
    </w:p>
    <w:p w14:paraId="35EF48D5" w14:textId="1CD2DBCD" w:rsidR="00290412" w:rsidRDefault="00290412" w:rsidP="00D50A43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u w:val="single"/>
        </w:rPr>
        <w:t>Carol</w:t>
      </w:r>
      <w:r>
        <w:rPr>
          <w:rFonts w:cstheme="minorHAnsi"/>
          <w:sz w:val="28"/>
          <w:szCs w:val="28"/>
        </w:rPr>
        <w:t xml:space="preserve"> 537: </w:t>
      </w:r>
      <w:r w:rsidRPr="00D50A43">
        <w:rPr>
          <w:rFonts w:cstheme="minorHAnsi"/>
          <w:b/>
          <w:bCs/>
          <w:sz w:val="28"/>
          <w:szCs w:val="28"/>
        </w:rPr>
        <w:t>We three kings of Orient are</w:t>
      </w:r>
      <w:r>
        <w:rPr>
          <w:rFonts w:cstheme="minorHAnsi"/>
          <w:sz w:val="28"/>
          <w:szCs w:val="28"/>
        </w:rPr>
        <w:t xml:space="preserve">  (</w:t>
      </w:r>
      <w:proofErr w:type="spellStart"/>
      <w:r>
        <w:rPr>
          <w:rFonts w:cstheme="minorHAnsi"/>
          <w:sz w:val="28"/>
          <w:szCs w:val="28"/>
        </w:rPr>
        <w:t>vv</w:t>
      </w:r>
      <w:proofErr w:type="spellEnd"/>
      <w:r>
        <w:rPr>
          <w:rFonts w:cstheme="minorHAnsi"/>
          <w:sz w:val="28"/>
          <w:szCs w:val="28"/>
        </w:rPr>
        <w:t xml:space="preserve"> 1 &amp; 5 only)</w:t>
      </w:r>
    </w:p>
    <w:p w14:paraId="23AEFCB8" w14:textId="77777777" w:rsidR="00D50A43" w:rsidRDefault="00D50A43" w:rsidP="00D50A43">
      <w:pPr>
        <w:spacing w:after="0"/>
        <w:rPr>
          <w:rFonts w:cstheme="minorHAnsi"/>
          <w:sz w:val="28"/>
          <w:szCs w:val="28"/>
        </w:rPr>
      </w:pPr>
    </w:p>
    <w:p w14:paraId="2C605306" w14:textId="6D2EF5E6" w:rsidR="00D50A43" w:rsidRDefault="00D50A43" w:rsidP="00D50A43">
      <w:pPr>
        <w:spacing w:after="0"/>
        <w:rPr>
          <w:rFonts w:cstheme="minorHAnsi"/>
          <w:sz w:val="28"/>
          <w:szCs w:val="28"/>
        </w:rPr>
      </w:pPr>
      <w:r w:rsidRPr="00D50A43">
        <w:rPr>
          <w:rFonts w:cstheme="minorHAnsi"/>
          <w:sz w:val="28"/>
          <w:szCs w:val="28"/>
          <w:u w:val="single"/>
        </w:rPr>
        <w:t>Back home</w:t>
      </w:r>
      <w:r w:rsidRPr="00D50A43">
        <w:rPr>
          <w:rFonts w:cstheme="minorHAnsi"/>
          <w:sz w:val="28"/>
          <w:szCs w:val="28"/>
        </w:rPr>
        <w:t>: Jesus’ journey and ours</w:t>
      </w:r>
    </w:p>
    <w:p w14:paraId="24BB4D6A" w14:textId="77777777" w:rsidR="00D50A43" w:rsidRDefault="00D50A43" w:rsidP="00D50A43">
      <w:pPr>
        <w:spacing w:after="0"/>
        <w:rPr>
          <w:rFonts w:cstheme="minorHAnsi"/>
          <w:sz w:val="28"/>
          <w:szCs w:val="28"/>
        </w:rPr>
      </w:pPr>
    </w:p>
    <w:p w14:paraId="459DDF94" w14:textId="1E280428" w:rsidR="00D50A43" w:rsidRDefault="00D50A43" w:rsidP="00D50A43">
      <w:pPr>
        <w:spacing w:after="0"/>
        <w:rPr>
          <w:rFonts w:cstheme="minorHAnsi"/>
          <w:sz w:val="28"/>
          <w:szCs w:val="28"/>
        </w:rPr>
      </w:pPr>
      <w:r w:rsidRPr="00D50A43">
        <w:rPr>
          <w:rFonts w:cstheme="minorHAnsi"/>
          <w:sz w:val="28"/>
          <w:szCs w:val="28"/>
          <w:u w:val="single"/>
        </w:rPr>
        <w:t>Carol</w:t>
      </w:r>
      <w:r>
        <w:rPr>
          <w:rFonts w:cstheme="minorHAnsi"/>
          <w:sz w:val="28"/>
          <w:szCs w:val="28"/>
        </w:rPr>
        <w:t xml:space="preserve"> 51: </w:t>
      </w:r>
      <w:r w:rsidRPr="00D50A43">
        <w:rPr>
          <w:rFonts w:cstheme="minorHAnsi"/>
          <w:b/>
          <w:bCs/>
          <w:sz w:val="28"/>
          <w:szCs w:val="28"/>
        </w:rPr>
        <w:t>Away in a manger</w:t>
      </w:r>
    </w:p>
    <w:p w14:paraId="6E57AD3A" w14:textId="77777777" w:rsidR="00D50A43" w:rsidRDefault="00D50A43" w:rsidP="00D50A43">
      <w:pPr>
        <w:spacing w:after="0"/>
        <w:rPr>
          <w:rFonts w:cstheme="minorHAnsi"/>
          <w:sz w:val="28"/>
          <w:szCs w:val="28"/>
        </w:rPr>
      </w:pPr>
    </w:p>
    <w:p w14:paraId="1B6118E5" w14:textId="7A79A4E2" w:rsidR="00D50A43" w:rsidRDefault="00D50A43" w:rsidP="00D50A43">
      <w:pPr>
        <w:spacing w:after="0"/>
        <w:rPr>
          <w:rFonts w:cstheme="minorHAnsi"/>
          <w:sz w:val="28"/>
          <w:szCs w:val="28"/>
          <w:u w:val="single"/>
        </w:rPr>
      </w:pPr>
      <w:r w:rsidRPr="00D50A43">
        <w:rPr>
          <w:rFonts w:cstheme="minorHAnsi"/>
          <w:sz w:val="28"/>
          <w:szCs w:val="28"/>
          <w:u w:val="single"/>
        </w:rPr>
        <w:t>Our prayers</w:t>
      </w:r>
    </w:p>
    <w:p w14:paraId="51F99BE3" w14:textId="10BFE9D2" w:rsidR="00D50A43" w:rsidRDefault="00D50A43" w:rsidP="00D50A43">
      <w:pPr>
        <w:spacing w:after="0"/>
        <w:rPr>
          <w:rFonts w:cstheme="minorHAnsi"/>
          <w:sz w:val="28"/>
          <w:szCs w:val="28"/>
          <w:u w:val="single"/>
        </w:rPr>
      </w:pPr>
    </w:p>
    <w:p w14:paraId="3A34D2BB" w14:textId="0BE45E1A" w:rsidR="00D50A43" w:rsidRDefault="00D50A43" w:rsidP="00D50A43">
      <w:pPr>
        <w:spacing w:after="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  <w:u w:val="single"/>
        </w:rPr>
        <w:t>Carol</w:t>
      </w:r>
      <w:r w:rsidRPr="00D50A43">
        <w:rPr>
          <w:rFonts w:cstheme="minorHAnsi"/>
          <w:sz w:val="28"/>
          <w:szCs w:val="28"/>
        </w:rPr>
        <w:t xml:space="preserve"> 283</w:t>
      </w:r>
      <w:r>
        <w:rPr>
          <w:rFonts w:cstheme="minorHAnsi"/>
          <w:sz w:val="28"/>
          <w:szCs w:val="28"/>
        </w:rPr>
        <w:t xml:space="preserve">: </w:t>
      </w:r>
      <w:r w:rsidRPr="00D50A43">
        <w:rPr>
          <w:rFonts w:cstheme="minorHAnsi"/>
          <w:b/>
          <w:bCs/>
          <w:sz w:val="28"/>
          <w:szCs w:val="28"/>
        </w:rPr>
        <w:t>Joy to the world</w:t>
      </w:r>
    </w:p>
    <w:p w14:paraId="166CC904" w14:textId="53F473EA" w:rsidR="00614782" w:rsidRDefault="00614782" w:rsidP="00D50A43">
      <w:pPr>
        <w:spacing w:after="0"/>
        <w:rPr>
          <w:rFonts w:cstheme="minorHAnsi"/>
          <w:b/>
          <w:bCs/>
          <w:sz w:val="28"/>
          <w:szCs w:val="28"/>
        </w:rPr>
      </w:pPr>
    </w:p>
    <w:p w14:paraId="595D4ED0" w14:textId="16771F11" w:rsidR="00D50A43" w:rsidRPr="00D50A43" w:rsidRDefault="00C95BC2" w:rsidP="00D50A43">
      <w:pPr>
        <w:spacing w:after="0"/>
        <w:rPr>
          <w:rFonts w:cstheme="minorHAnsi"/>
          <w:sz w:val="28"/>
          <w:szCs w:val="28"/>
          <w:u w:val="single"/>
        </w:rPr>
      </w:pPr>
      <w:r>
        <w:rPr>
          <w:rFonts w:eastAsia="Times New Roman"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B997AE" wp14:editId="7BD7F552">
                <wp:simplePos x="0" y="0"/>
                <wp:positionH relativeFrom="column">
                  <wp:posOffset>8687435</wp:posOffset>
                </wp:positionH>
                <wp:positionV relativeFrom="paragraph">
                  <wp:posOffset>394335</wp:posOffset>
                </wp:positionV>
                <wp:extent cx="1127760" cy="1097280"/>
                <wp:effectExtent l="0" t="0" r="0" b="7620"/>
                <wp:wrapNone/>
                <wp:docPr id="155400796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776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CD8287" w14:textId="0CDB34AC" w:rsidR="00427437" w:rsidRDefault="00427437">
                            <w:r w:rsidRPr="00427437">
                              <w:rPr>
                                <w:rFonts w:ascii="Aptos" w:eastAsia="Aptos" w:hAnsi="Aptos" w:cs="Times New Roman"/>
                                <w:noProof/>
                                <w:kern w:val="2"/>
                                <w14:ligatures w14:val="standardContextual"/>
                              </w:rPr>
                              <w:drawing>
                                <wp:inline distT="0" distB="0" distL="0" distR="0" wp14:anchorId="50805BF0" wp14:editId="04BDA6DE">
                                  <wp:extent cx="905510" cy="998220"/>
                                  <wp:effectExtent l="0" t="0" r="8890" b="0"/>
                                  <wp:docPr id="2079012432" name="Picture 2" descr="Free Clip Art Christmas Gift Clip Art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ree Clip Art Christmas Gift Clip Art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5811" cy="10095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997AE" id="Text Box 15" o:spid="_x0000_s1034" type="#_x0000_t202" style="position:absolute;margin-left:684.05pt;margin-top:31.05pt;width:88.8pt;height:8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" fillcolor="white [3201]" stroked="f" strokeweight=".5pt">
                <v:textbox>
                  <w:txbxContent>
                    <w:p w14:paraId="15CD8287" w14:textId="0CDB34AC" w:rsidR="00427437" w:rsidRDefault="00427437">
                      <w:r w:rsidRPr="00427437">
                        <w:rPr>
                          <w:rFonts w:ascii="Aptos" w:eastAsia="Aptos" w:hAnsi="Aptos" w:cs="Times New Roman"/>
                          <w:noProof/>
                          <w:kern w:val="2"/>
                          <w14:ligatures w14:val="standardContextual"/>
                        </w:rPr>
                        <w:drawing>
                          <wp:inline distT="0" distB="0" distL="0" distR="0" wp14:anchorId="50805BF0" wp14:editId="04BDA6DE">
                            <wp:extent cx="905510" cy="998220"/>
                            <wp:effectExtent l="0" t="0" r="8890" b="0"/>
                            <wp:docPr id="2079012432" name="Picture 2" descr="Free Clip Art Christmas Gift Clip Art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ree Clip Art Christmas Gift Clip Art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5811" cy="10095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CA7F7E" wp14:editId="64D35F45">
                <wp:simplePos x="0" y="0"/>
                <wp:positionH relativeFrom="column">
                  <wp:posOffset>5974715</wp:posOffset>
                </wp:positionH>
                <wp:positionV relativeFrom="paragraph">
                  <wp:posOffset>325755</wp:posOffset>
                </wp:positionV>
                <wp:extent cx="3840480" cy="2346960"/>
                <wp:effectExtent l="0" t="0" r="7620" b="0"/>
                <wp:wrapNone/>
                <wp:docPr id="192487959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0480" cy="2346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F05D10" w14:textId="77777777" w:rsidR="00427437" w:rsidRDefault="004274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5E9ADE6" w14:textId="7E0B9F6F" w:rsidR="00614782" w:rsidRDefault="0061478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Christmas Day at 10.30am</w:t>
                            </w:r>
                          </w:p>
                          <w:p w14:paraId="0A5EDAB7" w14:textId="77777777" w:rsidR="00614782" w:rsidRPr="00614782" w:rsidRDefault="0061478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14782">
                              <w:rPr>
                                <w:sz w:val="36"/>
                                <w:szCs w:val="36"/>
                              </w:rPr>
                              <w:t xml:space="preserve">Christmas Family Service </w:t>
                            </w:r>
                          </w:p>
                          <w:p w14:paraId="220105BE" w14:textId="77777777" w:rsidR="00E854B0" w:rsidRDefault="00E854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You are invited to </w:t>
                            </w:r>
                            <w:r w:rsidR="00614782">
                              <w:rPr>
                                <w:sz w:val="28"/>
                                <w:szCs w:val="28"/>
                              </w:rPr>
                              <w:t xml:space="preserve">bring a present to show us </w:t>
                            </w:r>
                          </w:p>
                          <w:p w14:paraId="2E94442A" w14:textId="49B78F4B" w:rsidR="00614782" w:rsidRPr="00614782" w:rsidRDefault="0061478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and hear about God’s greatest present!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A7F7E" id="Text Box 14" o:spid="_x0000_s1035" type="#_x0000_t202" style="position:absolute;margin-left:470.45pt;margin-top:25.65pt;width:302.4pt;height:18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" fillcolor="white [3201]" stroked="f" strokeweight=".5pt">
                <v:textbox>
                  <w:txbxContent>
                    <w:p w14:paraId="1EF05D10" w14:textId="77777777" w:rsidR="00427437" w:rsidRDefault="0042743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5E9ADE6" w14:textId="7E0B9F6F" w:rsidR="00614782" w:rsidRDefault="0061478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Christmas Day at 10.30am</w:t>
                      </w:r>
                    </w:p>
                    <w:p w14:paraId="0A5EDAB7" w14:textId="77777777" w:rsidR="00614782" w:rsidRPr="00614782" w:rsidRDefault="00614782">
                      <w:pPr>
                        <w:rPr>
                          <w:sz w:val="36"/>
                          <w:szCs w:val="36"/>
                        </w:rPr>
                      </w:pPr>
                      <w:r w:rsidRPr="00614782">
                        <w:rPr>
                          <w:sz w:val="36"/>
                          <w:szCs w:val="36"/>
                        </w:rPr>
                        <w:t xml:space="preserve">Christmas Family Service </w:t>
                      </w:r>
                    </w:p>
                    <w:p w14:paraId="220105BE" w14:textId="77777777" w:rsidR="00E854B0" w:rsidRDefault="00E854B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You are invited to </w:t>
                      </w:r>
                      <w:r w:rsidR="00614782">
                        <w:rPr>
                          <w:sz w:val="28"/>
                          <w:szCs w:val="28"/>
                        </w:rPr>
                        <w:t xml:space="preserve">bring a present to show us </w:t>
                      </w:r>
                    </w:p>
                    <w:p w14:paraId="2E94442A" w14:textId="49B78F4B" w:rsidR="00614782" w:rsidRPr="00614782" w:rsidRDefault="0061478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and hear about God’s greatest present!</w:t>
                      </w:r>
                    </w:p>
                  </w:txbxContent>
                </v:textbox>
              </v:shape>
            </w:pict>
          </mc:Fallback>
        </mc:AlternateContent>
      </w:r>
      <w:r w:rsidR="00D50A43" w:rsidRPr="00D50A43">
        <w:rPr>
          <w:rFonts w:cstheme="minorHAnsi"/>
          <w:sz w:val="28"/>
          <w:szCs w:val="28"/>
          <w:u w:val="single"/>
        </w:rPr>
        <w:t>The Blessing</w:t>
      </w:r>
    </w:p>
    <w:p w14:paraId="232A2436" w14:textId="66952E09" w:rsidR="00D50A43" w:rsidRDefault="00D50A43" w:rsidP="00D50A43">
      <w:pPr>
        <w:spacing w:after="0"/>
        <w:rPr>
          <w:rFonts w:cstheme="minorHAnsi"/>
          <w:sz w:val="28"/>
          <w:szCs w:val="28"/>
        </w:rPr>
      </w:pPr>
    </w:p>
    <w:p w14:paraId="4EE5B4FE" w14:textId="0087C8AF" w:rsidR="00D50A43" w:rsidRDefault="00D50A43" w:rsidP="00D50A43">
      <w:pPr>
        <w:spacing w:after="0"/>
        <w:rPr>
          <w:rFonts w:cstheme="minorHAnsi"/>
          <w:sz w:val="28"/>
          <w:szCs w:val="28"/>
        </w:rPr>
      </w:pPr>
    </w:p>
    <w:p w14:paraId="5ED84839" w14:textId="2A127C41" w:rsidR="00D50A43" w:rsidRDefault="00D50A43" w:rsidP="00D50A43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Anyone who would like to </w:t>
      </w:r>
      <w:proofErr w:type="gramStart"/>
      <w:r>
        <w:rPr>
          <w:rFonts w:cstheme="minorHAnsi"/>
          <w:sz w:val="28"/>
          <w:szCs w:val="28"/>
        </w:rPr>
        <w:t>is</w:t>
      </w:r>
      <w:proofErr w:type="gramEnd"/>
      <w:r>
        <w:rPr>
          <w:rFonts w:cstheme="minorHAnsi"/>
          <w:sz w:val="28"/>
          <w:szCs w:val="28"/>
        </w:rPr>
        <w:t xml:space="preserve"> now invited up to the front to form a nativity scene – photos may be taken of this!</w:t>
      </w:r>
    </w:p>
    <w:p w14:paraId="1EA393C9" w14:textId="43CEE90F" w:rsidR="00D50A43" w:rsidRDefault="00421338" w:rsidP="00D50A43">
      <w:pPr>
        <w:spacing w:after="0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0286CF" wp14:editId="44500AF7">
                <wp:simplePos x="0" y="0"/>
                <wp:positionH relativeFrom="column">
                  <wp:posOffset>343535</wp:posOffset>
                </wp:positionH>
                <wp:positionV relativeFrom="paragraph">
                  <wp:posOffset>160020</wp:posOffset>
                </wp:positionV>
                <wp:extent cx="3535680" cy="1752600"/>
                <wp:effectExtent l="0" t="0" r="7620" b="0"/>
                <wp:wrapNone/>
                <wp:docPr id="43231758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568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BA048F" w14:textId="6D37F3F2" w:rsidR="00421338" w:rsidRDefault="00421338">
                            <w:r w:rsidRPr="00421338">
                              <w:rPr>
                                <w:noProof/>
                              </w:rPr>
                              <w:drawing>
                                <wp:inline distT="0" distB="0" distL="0" distR="0" wp14:anchorId="1B32672B" wp14:editId="7B830A88">
                                  <wp:extent cx="3248025" cy="1654810"/>
                                  <wp:effectExtent l="0" t="0" r="9525" b="2540"/>
                                  <wp:docPr id="876186319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8025" cy="1654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0286CF" id="Text Box 10" o:spid="_x0000_s1036" type="#_x0000_t202" style="position:absolute;margin-left:27.05pt;margin-top:12.6pt;width:278.4pt;height:13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" fillcolor="white [3201]" stroked="f" strokeweight=".5pt">
                <v:textbox>
                  <w:txbxContent>
                    <w:p w14:paraId="4BBA048F" w14:textId="6D37F3F2" w:rsidR="00421338" w:rsidRDefault="00421338">
                      <w:r w:rsidRPr="00421338">
                        <w:rPr>
                          <w:noProof/>
                        </w:rPr>
                        <w:drawing>
                          <wp:inline distT="0" distB="0" distL="0" distR="0" wp14:anchorId="1B32672B" wp14:editId="7B830A88">
                            <wp:extent cx="3248025" cy="1654810"/>
                            <wp:effectExtent l="0" t="0" r="9525" b="2540"/>
                            <wp:docPr id="876186319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8025" cy="1654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40B5FCB" w14:textId="24781BDC" w:rsidR="00421338" w:rsidRDefault="00421338" w:rsidP="00D50A43">
      <w:pPr>
        <w:spacing w:after="0"/>
        <w:rPr>
          <w:rFonts w:eastAsia="Times New Roman" w:cstheme="minorHAnsi"/>
          <w:sz w:val="24"/>
          <w:szCs w:val="24"/>
          <w:lang w:eastAsia="en-GB"/>
        </w:rPr>
      </w:pPr>
    </w:p>
    <w:p w14:paraId="22F630C7" w14:textId="76EFCA86" w:rsidR="00421338" w:rsidRPr="00290412" w:rsidRDefault="00421338" w:rsidP="00D50A43">
      <w:pPr>
        <w:spacing w:after="0"/>
        <w:rPr>
          <w:rFonts w:eastAsia="Times New Roman" w:cstheme="minorHAnsi"/>
          <w:sz w:val="24"/>
          <w:szCs w:val="24"/>
          <w:lang w:eastAsia="en-GB"/>
        </w:rPr>
      </w:pPr>
    </w:p>
    <w:sectPr w:rsidR="00421338" w:rsidRPr="00290412" w:rsidSect="00A22107">
      <w:pgSz w:w="16838" w:h="11906" w:orient="landscape"/>
      <w:pgMar w:top="851" w:right="851" w:bottom="851" w:left="851" w:header="708" w:footer="708" w:gutter="0"/>
      <w:cols w:num="2" w:space="170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7A7"/>
    <w:rsid w:val="00011162"/>
    <w:rsid w:val="0017596C"/>
    <w:rsid w:val="001E4759"/>
    <w:rsid w:val="002130CF"/>
    <w:rsid w:val="0023026E"/>
    <w:rsid w:val="00276855"/>
    <w:rsid w:val="00290412"/>
    <w:rsid w:val="0033083D"/>
    <w:rsid w:val="003E35C0"/>
    <w:rsid w:val="003F0BAE"/>
    <w:rsid w:val="00421338"/>
    <w:rsid w:val="00427437"/>
    <w:rsid w:val="00432222"/>
    <w:rsid w:val="004B5B0D"/>
    <w:rsid w:val="005642FE"/>
    <w:rsid w:val="005B4757"/>
    <w:rsid w:val="005F4AB8"/>
    <w:rsid w:val="00614782"/>
    <w:rsid w:val="00633E5B"/>
    <w:rsid w:val="00686387"/>
    <w:rsid w:val="006D6192"/>
    <w:rsid w:val="007956A6"/>
    <w:rsid w:val="008B6B3D"/>
    <w:rsid w:val="009C707E"/>
    <w:rsid w:val="009F5F44"/>
    <w:rsid w:val="00A22107"/>
    <w:rsid w:val="00A52434"/>
    <w:rsid w:val="00A75F36"/>
    <w:rsid w:val="00B43C97"/>
    <w:rsid w:val="00BE1DA7"/>
    <w:rsid w:val="00C02099"/>
    <w:rsid w:val="00C95BC2"/>
    <w:rsid w:val="00C95CAC"/>
    <w:rsid w:val="00CA1277"/>
    <w:rsid w:val="00CD2C42"/>
    <w:rsid w:val="00CE6E21"/>
    <w:rsid w:val="00D107A7"/>
    <w:rsid w:val="00D50A43"/>
    <w:rsid w:val="00D87C95"/>
    <w:rsid w:val="00E854B0"/>
    <w:rsid w:val="00EE2D6D"/>
    <w:rsid w:val="00EE715F"/>
    <w:rsid w:val="00F305C9"/>
    <w:rsid w:val="00F46DD2"/>
    <w:rsid w:val="00FD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259D0"/>
  <w15:chartTrackingRefBased/>
  <w15:docId w15:val="{F61BE505-AADD-402F-8447-29DCD63B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0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28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ssica\Documents\BChurch\Sermon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 Template</Template>
  <TotalTime>89</TotalTime>
  <Pages>2</Pages>
  <Words>194</Words>
  <Characters>831</Characters>
  <Application>Microsoft Office Word</Application>
  <DocSecurity>0</DocSecurity>
  <Lines>63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 Turner</cp:lastModifiedBy>
  <cp:revision>5</cp:revision>
  <dcterms:created xsi:type="dcterms:W3CDTF">2025-12-18T18:22:00Z</dcterms:created>
  <dcterms:modified xsi:type="dcterms:W3CDTF">2025-12-19T10:44:00Z</dcterms:modified>
</cp:coreProperties>
</file>